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48C369" wp14:editId="147D76CD">
                <wp:simplePos x="0" y="0"/>
                <wp:positionH relativeFrom="margin">
                  <wp:posOffset>333375</wp:posOffset>
                </wp:positionH>
                <wp:positionV relativeFrom="paragraph">
                  <wp:posOffset>298450</wp:posOffset>
                </wp:positionV>
                <wp:extent cx="9269730" cy="1404620"/>
                <wp:effectExtent l="19050" t="19050" r="26670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9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Pr="009E6275" w:rsidRDefault="00A076FD" w:rsidP="009E627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</w:rPr>
                              <w:t>At Bedford Drive Primary, children will be taught with a skills based approach in order to deepen their understanding and develop a mastery approach to their learning. There may be times wher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e topics are used to engage the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children, but we will also be looking at relevant and current events in order to get the best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learning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from our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48C3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23.5pt;width:729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" strokecolor="#538135 [2409]" strokeweight="3pt">
                <v:textbox style="mso-fit-shape-to-text:t">
                  <w:txbxContent>
                    <w:p w:rsidR="00A076FD" w:rsidRPr="009E6275" w:rsidRDefault="00A076FD" w:rsidP="009E627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E6275">
                        <w:rPr>
                          <w:rFonts w:ascii="Century Gothic" w:hAnsi="Century Gothic"/>
                        </w:rPr>
                        <w:t>At Bedford Drive Primary, children will be taught with a skills based approach in order to deepen their understanding and develop a mastery approach to their learning. There may be times wher</w:t>
                      </w:r>
                      <w:r>
                        <w:rPr>
                          <w:rFonts w:ascii="Century Gothic" w:hAnsi="Century Gothic"/>
                        </w:rPr>
                        <w:t>e topics are used to engage the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children, but we will also be looking at relevant and current events in order to get the best </w:t>
                      </w:r>
                      <w:r>
                        <w:rPr>
                          <w:rFonts w:ascii="Century Gothic" w:hAnsi="Century Gothic"/>
                        </w:rPr>
                        <w:t>learning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from our children.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205CB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68C2D9" wp14:editId="5C07F6DE">
                <wp:simplePos x="0" y="0"/>
                <wp:positionH relativeFrom="margin">
                  <wp:posOffset>6022975</wp:posOffset>
                </wp:positionH>
                <wp:positionV relativeFrom="paragraph">
                  <wp:posOffset>932815</wp:posOffset>
                </wp:positionV>
                <wp:extent cx="3578225" cy="2458085"/>
                <wp:effectExtent l="19050" t="19050" r="22225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4B49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mathematicians we will:</w:t>
                            </w:r>
                          </w:p>
                          <w:p w:rsidR="00A076FD" w:rsidRDefault="00A076FD" w:rsidP="009E627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Learn a number a week through which we will:</w:t>
                            </w:r>
                          </w:p>
                          <w:p w:rsidR="00A076FD" w:rsidRDefault="00A076FD" w:rsidP="009E627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the vocabulary to reason, make links and connections and solve practical problems.</w:t>
                            </w:r>
                          </w:p>
                          <w:p w:rsidR="00A076FD" w:rsidRDefault="00A076FD" w:rsidP="009E627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Begin to make marks to explain our mathematical thinking.</w:t>
                            </w:r>
                          </w:p>
                          <w:p w:rsidR="00A076FD" w:rsidRDefault="00A076FD" w:rsidP="009E627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Select, name and describe the properties of 2D and 3D shapes.</w:t>
                            </w:r>
                          </w:p>
                          <w:p w:rsidR="00A076FD" w:rsidRPr="004B4960" w:rsidRDefault="00A076FD" w:rsidP="009E627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 a range of manipulatives to understand ordinal, nominal and cardinal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C2D9" id="_x0000_s1027" type="#_x0000_t202" style="position:absolute;margin-left:474.25pt;margin-top:73.45pt;width:281.75pt;height:19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" strokecolor="#538135 [2409]" strokeweight="3pt">
                <v:textbox>
                  <w:txbxContent>
                    <w:p w:rsidR="00A076FD" w:rsidRDefault="00A076FD" w:rsidP="004B496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B496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mathematicians we will:</w:t>
                      </w:r>
                    </w:p>
                    <w:p w:rsidR="00A076FD" w:rsidRDefault="00A076FD" w:rsidP="009E627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Learn a number a week through which we will:</w:t>
                      </w:r>
                    </w:p>
                    <w:p w:rsidR="00A076FD" w:rsidRDefault="00A076FD" w:rsidP="009E627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the vocabulary to reason, make links and connections and solve practical problems.</w:t>
                      </w:r>
                    </w:p>
                    <w:p w:rsidR="00A076FD" w:rsidRDefault="00A076FD" w:rsidP="009E627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Begin to make marks to explain our mathematical thinking.</w:t>
                      </w:r>
                    </w:p>
                    <w:p w:rsidR="00A076FD" w:rsidRDefault="00A076FD" w:rsidP="009E627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Select, name and describe the properties of 2D and 3D shapes.</w:t>
                      </w:r>
                    </w:p>
                    <w:p w:rsidR="00A076FD" w:rsidRPr="004B4960" w:rsidRDefault="00A076FD" w:rsidP="009E627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Use a range of manipulatives to understand ordinal, nominal and cardinal numbers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9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A9EE55" wp14:editId="6B28F231">
                <wp:simplePos x="0" y="0"/>
                <wp:positionH relativeFrom="margin">
                  <wp:posOffset>338455</wp:posOffset>
                </wp:positionH>
                <wp:positionV relativeFrom="paragraph">
                  <wp:posOffset>932815</wp:posOffset>
                </wp:positionV>
                <wp:extent cx="3594100" cy="2458085"/>
                <wp:effectExtent l="19050" t="19050" r="254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Pr="004B4960" w:rsidRDefault="00A076FD" w:rsidP="004B49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writers we will:</w:t>
                            </w:r>
                          </w:p>
                          <w:p w:rsidR="00A076FD" w:rsidRPr="004B4960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Learn to write our own name, sometimes with letters correctly formed.</w:t>
                            </w:r>
                          </w:p>
                          <w:p w:rsidR="00A076FD" w:rsidRPr="004B4960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Make marks that may include letter-like shapes and give relevant meaning.</w:t>
                            </w:r>
                          </w:p>
                          <w:p w:rsidR="00A076FD" w:rsidRPr="004B4960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Orally segment a word, then write initial and dominant sounds.</w:t>
                            </w:r>
                          </w:p>
                          <w:p w:rsidR="00A076FD" w:rsidRPr="004B4960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Begin to make links between sounds and letters.</w:t>
                            </w:r>
                          </w:p>
                          <w:p w:rsidR="00A076FD" w:rsidRPr="004B4960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Break the flow of speech into words.</w:t>
                            </w:r>
                          </w:p>
                          <w:p w:rsidR="00A076FD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B496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Take part in modelled, shared and guided writing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sessions.</w:t>
                            </w:r>
                          </w:p>
                          <w:p w:rsidR="00A076FD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A076FD" w:rsidRPr="003E5943" w:rsidRDefault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A076FD" w:rsidRPr="003E5943" w:rsidRDefault="00A076F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A076FD" w:rsidRDefault="00A076FD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:rsidR="00A076FD" w:rsidRPr="009E6275" w:rsidRDefault="00A076FD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EE55" id="_x0000_s1028" type="#_x0000_t202" style="position:absolute;margin-left:26.65pt;margin-top:73.45pt;width:283pt;height:19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" strokecolor="#538135 [2409]" strokeweight="3pt">
                <v:textbox>
                  <w:txbxContent>
                    <w:p w:rsidR="00A076FD" w:rsidRPr="004B4960" w:rsidRDefault="00A076FD" w:rsidP="004B496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B4960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writers we will:</w:t>
                      </w:r>
                    </w:p>
                    <w:p w:rsidR="00A076FD" w:rsidRPr="004B4960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Learn to write our own name, sometimes with letters correctly formed.</w:t>
                      </w:r>
                    </w:p>
                    <w:p w:rsidR="00A076FD" w:rsidRPr="004B4960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Make marks that may include letter-like shapes and give relevant meaning.</w:t>
                      </w:r>
                    </w:p>
                    <w:p w:rsidR="00A076FD" w:rsidRPr="004B4960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Orally segment a word, then write initial and dominant sounds.</w:t>
                      </w:r>
                    </w:p>
                    <w:p w:rsidR="00A076FD" w:rsidRPr="004B4960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Begin to make links between sounds and letters.</w:t>
                      </w:r>
                    </w:p>
                    <w:p w:rsidR="00A076FD" w:rsidRPr="004B4960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Break the flow of speech into words.</w:t>
                      </w:r>
                    </w:p>
                    <w:p w:rsidR="00A076FD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B4960">
                        <w:rPr>
                          <w:rFonts w:ascii="Century Gothic" w:hAnsi="Century Gothic"/>
                          <w:sz w:val="20"/>
                          <w:szCs w:val="20"/>
                        </w:rPr>
                        <w:t>Take part in modelled, shared and guided writing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sessions.</w:t>
                      </w:r>
                    </w:p>
                    <w:p w:rsidR="00A076FD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A076FD" w:rsidRPr="003E5943" w:rsidRDefault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A076FD" w:rsidRPr="003E5943" w:rsidRDefault="00A076FD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A076FD" w:rsidRDefault="00A076FD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:rsidR="00A076FD" w:rsidRPr="009E6275" w:rsidRDefault="00A076FD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632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E994410" wp14:editId="38D50350">
            <wp:simplePos x="0" y="0"/>
            <wp:positionH relativeFrom="margin">
              <wp:align>center</wp:align>
            </wp:positionH>
            <wp:positionV relativeFrom="paragraph">
              <wp:posOffset>885825</wp:posOffset>
            </wp:positionV>
            <wp:extent cx="890270" cy="1104265"/>
            <wp:effectExtent l="0" t="0" r="5080" b="635"/>
            <wp:wrapTight wrapText="bothSides">
              <wp:wrapPolygon edited="0">
                <wp:start x="0" y="0"/>
                <wp:lineTo x="0" y="21240"/>
                <wp:lineTo x="21261" y="21240"/>
                <wp:lineTo x="212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E5F" w:rsidRDefault="00130E5F"/>
    <w:p w:rsidR="00130E5F" w:rsidRDefault="00130E5F"/>
    <w:p w:rsidR="00130E5F" w:rsidRDefault="00130E5F"/>
    <w:p w:rsidR="00130E5F" w:rsidRDefault="001E63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9A3FC2A" wp14:editId="330DA5B5">
                <wp:simplePos x="0" y="0"/>
                <wp:positionH relativeFrom="margin">
                  <wp:posOffset>4021455</wp:posOffset>
                </wp:positionH>
                <wp:positionV relativeFrom="paragraph">
                  <wp:posOffset>136525</wp:posOffset>
                </wp:positionV>
                <wp:extent cx="1923415" cy="1170940"/>
                <wp:effectExtent l="19050" t="19050" r="19685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>F2</w:t>
                            </w:r>
                          </w:p>
                          <w:p w:rsidR="00A076FD" w:rsidRPr="001E6327" w:rsidRDefault="00A076FD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1E632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Autumn Term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FC2A" id="_x0000_s1029" type="#_x0000_t202" style="position:absolute;margin-left:316.65pt;margin-top:10.75pt;width:151.45pt;height:92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" strokecolor="#538135 [2409]" strokeweight="3pt">
                <v:textbox>
                  <w:txbxContent>
                    <w:p w:rsidR="00A076FD" w:rsidRDefault="00A076FD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  <w:t>F2</w:t>
                      </w:r>
                    </w:p>
                    <w:p w:rsidR="00A076FD" w:rsidRPr="001E6327" w:rsidRDefault="00A076FD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1E632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Autumn Term 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39E68D" wp14:editId="064E816C">
                <wp:simplePos x="0" y="0"/>
                <wp:positionH relativeFrom="margin">
                  <wp:posOffset>426720</wp:posOffset>
                </wp:positionH>
                <wp:positionV relativeFrom="paragraph">
                  <wp:posOffset>22860</wp:posOffset>
                </wp:positionV>
                <wp:extent cx="2979420" cy="2663825"/>
                <wp:effectExtent l="19050" t="19050" r="11430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C7BC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communicators we will:</w:t>
                            </w:r>
                          </w:p>
                          <w:p w:rsidR="00A076FD" w:rsidRDefault="00A076FD" w:rsidP="00205CB5">
                            <w:pPr>
                              <w:spacing w:before="240"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listening and attention skills so that we can focus on a range of people in different situations.</w:t>
                            </w:r>
                          </w:p>
                          <w:p w:rsidR="00A076FD" w:rsidRDefault="00A076FD" w:rsidP="00205CB5">
                            <w:pPr>
                              <w:spacing w:before="24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and respond to simple instructions.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Extend vocabulary, exploring the meaning and sounds of new words.</w:t>
                            </w:r>
                          </w:p>
                          <w:p w:rsidR="00A076FD" w:rsidRPr="001C7BC4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 language to link statements, express ideas and opinions while sticking to a main theme or intention.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A076FD" w:rsidRPr="009E6275" w:rsidRDefault="00A076FD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E68D" id="_x0000_s1030" type="#_x0000_t202" style="position:absolute;margin-left:33.6pt;margin-top:1.8pt;width:234.6pt;height:20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" strokecolor="#538135 [2409]" strokeweight="3pt">
                <v:textbox>
                  <w:txbxContent>
                    <w:p w:rsidR="00A076FD" w:rsidRDefault="00A076FD" w:rsidP="00205CB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C7BC4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communicators we will:</w:t>
                      </w:r>
                    </w:p>
                    <w:p w:rsidR="00A076FD" w:rsidRDefault="00A076FD" w:rsidP="00205CB5">
                      <w:pPr>
                        <w:spacing w:before="240"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listening and attention skills so that we can focus on a range of people in different situations.</w:t>
                      </w:r>
                    </w:p>
                    <w:p w:rsidR="00A076FD" w:rsidRDefault="00A076FD" w:rsidP="00205CB5">
                      <w:pPr>
                        <w:spacing w:before="24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and respond to simple instructions.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Extend vocabulary, exploring the meaning and sounds of new words.</w:t>
                      </w:r>
                    </w:p>
                    <w:p w:rsidR="00A076FD" w:rsidRPr="001C7BC4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Use language to link statements, express ideas and opinions while sticking to a main theme or intention.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A076FD" w:rsidRPr="009E6275" w:rsidRDefault="00A076FD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96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E7590" wp14:editId="0AA0E81D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2979420" cy="2663825"/>
                <wp:effectExtent l="19050" t="19050" r="11430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9E627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socialisers we will: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Build relationships with our new classmates and the adults in our setting.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the confidence to speak to adults and children about our needs, wants, interests and opinions.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Separate confidently from our carers.</w:t>
                            </w:r>
                          </w:p>
                          <w:p w:rsidR="00A076FD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Learn the rules, routines and expectations of our new setting.</w:t>
                            </w:r>
                          </w:p>
                          <w:p w:rsidR="00A076FD" w:rsidRPr="00205CB5" w:rsidRDefault="00A076FD" w:rsidP="00205CB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7590" id="_x0000_s1031" type="#_x0000_t202" style="position:absolute;margin-left:0;margin-top:1.65pt;width:234.6pt;height:209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" strokecolor="#538135 [2409]" strokeweight="3pt">
                <v:textbox>
                  <w:txbxContent>
                    <w:p w:rsidR="00A076FD" w:rsidRDefault="00A076FD" w:rsidP="009E627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socialisers we will: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Build relationships with our new classmates and the adults in our setting.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the confidence to speak to adults and children about our needs, wants, interests and opinions.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Separate confidently from our carers.</w:t>
                      </w:r>
                    </w:p>
                    <w:p w:rsidR="00A076FD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Learn the rules, routines and expectations of our new setting.</w:t>
                      </w:r>
                    </w:p>
                    <w:p w:rsidR="00A076FD" w:rsidRPr="00205CB5" w:rsidRDefault="00A076FD" w:rsidP="00205CB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46B4E8" wp14:editId="3396E0DA">
                <wp:simplePos x="0" y="0"/>
                <wp:positionH relativeFrom="margin">
                  <wp:posOffset>6559988</wp:posOffset>
                </wp:positionH>
                <wp:positionV relativeFrom="paragraph">
                  <wp:posOffset>38823</wp:posOffset>
                </wp:positionV>
                <wp:extent cx="2979420" cy="2663825"/>
                <wp:effectExtent l="19050" t="19050" r="11430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Pr="003E5943" w:rsidRDefault="00A076FD" w:rsidP="004B496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readers we will:</w:t>
                            </w:r>
                          </w:p>
                          <w:p w:rsidR="00A076FD" w:rsidRPr="003E5943" w:rsidRDefault="00A076FD" w:rsidP="004B496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Use vocabulary and forms of speech that is influenced by the books we read.</w:t>
                            </w:r>
                          </w:p>
                          <w:p w:rsidR="00A076FD" w:rsidRPr="003E5943" w:rsidRDefault="00A076FD" w:rsidP="003E59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Enjoy a range of books including:</w:t>
                            </w:r>
                          </w:p>
                          <w:p w:rsidR="007C11A8" w:rsidRDefault="007C11A8" w:rsidP="003E59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Where the Wild Things Area</w:t>
                            </w:r>
                          </w:p>
                          <w:p w:rsidR="00A076FD" w:rsidRPr="003E5943" w:rsidRDefault="00A076FD" w:rsidP="003E59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Bedtime for Monsters</w:t>
                            </w:r>
                          </w:p>
                          <w:p w:rsidR="00A076FD" w:rsidRPr="003E5943" w:rsidRDefault="00A076FD" w:rsidP="003E59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 Now Bernard</w:t>
                            </w:r>
                          </w:p>
                          <w:p w:rsidR="00A076FD" w:rsidRPr="003E5943" w:rsidRDefault="00A076FD" w:rsidP="003E59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I’m Coming to Get You</w:t>
                            </w:r>
                          </w:p>
                          <w:p w:rsidR="00A076FD" w:rsidRPr="003E5943" w:rsidRDefault="00A076FD" w:rsidP="003E59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Peace at Last</w:t>
                            </w:r>
                          </w:p>
                          <w:p w:rsidR="00A076FD" w:rsidRPr="003E5943" w:rsidRDefault="00A076FD" w:rsidP="003E59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Orally</w:t>
                            </w: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segment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blend </w:t>
                            </w: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sounds to make words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076FD" w:rsidRPr="003E5943" w:rsidRDefault="00A076FD" w:rsidP="003E594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E594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Begin to make links between sounds and letters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076FD" w:rsidRPr="003E5943" w:rsidRDefault="00A076FD" w:rsidP="003E5943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6B4E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516.55pt;margin-top:3.05pt;width:234.6pt;height:20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" strokecolor="#538135 [2409]" strokeweight="3pt">
                <v:textbox>
                  <w:txbxContent>
                    <w:p w:rsidR="00A076FD" w:rsidRPr="003E5943" w:rsidRDefault="00A076FD" w:rsidP="004B496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E5943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readers we will:</w:t>
                      </w:r>
                    </w:p>
                    <w:p w:rsidR="00A076FD" w:rsidRPr="003E5943" w:rsidRDefault="00A076FD" w:rsidP="004B4960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Use vocabulary and forms of speech that is influenced by the books we read.</w:t>
                      </w:r>
                    </w:p>
                    <w:p w:rsidR="00A076FD" w:rsidRPr="003E5943" w:rsidRDefault="00A076FD" w:rsidP="003E59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Enjoy a range of books including:</w:t>
                      </w:r>
                    </w:p>
                    <w:p w:rsidR="007C11A8" w:rsidRDefault="007C11A8" w:rsidP="003E59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Where the Wild Things Area</w:t>
                      </w:r>
                    </w:p>
                    <w:p w:rsidR="00A076FD" w:rsidRPr="003E5943" w:rsidRDefault="00A076FD" w:rsidP="003E59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Bedtime for Monsters</w:t>
                      </w:r>
                    </w:p>
                    <w:p w:rsidR="00A076FD" w:rsidRPr="003E5943" w:rsidRDefault="00A076FD" w:rsidP="003E59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Not Now Bernard</w:t>
                      </w:r>
                    </w:p>
                    <w:p w:rsidR="00A076FD" w:rsidRPr="003E5943" w:rsidRDefault="00A076FD" w:rsidP="003E59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I’m Coming to Get You</w:t>
                      </w:r>
                    </w:p>
                    <w:p w:rsidR="00A076FD" w:rsidRPr="003E5943" w:rsidRDefault="00A076FD" w:rsidP="003E59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Peace at Last</w:t>
                      </w:r>
                    </w:p>
                    <w:p w:rsidR="00A076FD" w:rsidRPr="003E5943" w:rsidRDefault="00A076FD" w:rsidP="003E59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Orally</w:t>
                      </w: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segment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blend </w:t>
                      </w: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sounds to make words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:rsidR="00A076FD" w:rsidRPr="003E5943" w:rsidRDefault="00A076FD" w:rsidP="003E594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3E5943">
                        <w:rPr>
                          <w:rFonts w:ascii="Century Gothic" w:hAnsi="Century Gothic"/>
                          <w:sz w:val="20"/>
                          <w:szCs w:val="20"/>
                        </w:rPr>
                        <w:t>Begin to make links between sounds and letters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:rsidR="00A076FD" w:rsidRPr="003E5943" w:rsidRDefault="00A076FD" w:rsidP="003E5943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009122" wp14:editId="29CCAAE2">
                <wp:simplePos x="0" y="0"/>
                <wp:positionH relativeFrom="margin">
                  <wp:posOffset>5186856</wp:posOffset>
                </wp:positionH>
                <wp:positionV relativeFrom="paragraph">
                  <wp:posOffset>35341</wp:posOffset>
                </wp:positionV>
                <wp:extent cx="4445635" cy="1812925"/>
                <wp:effectExtent l="19050" t="19050" r="12065" b="158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BA27B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520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investigators and explorers we will:</w:t>
                            </w:r>
                          </w:p>
                          <w:p w:rsidR="00A076FD" w:rsidRDefault="00A076FD" w:rsidP="00BA27B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Talk about our home and family life, beginning to compare it to others, noticing that we are not all the same.</w:t>
                            </w:r>
                          </w:p>
                          <w:p w:rsidR="00A076FD" w:rsidRDefault="00A076FD" w:rsidP="00BA27B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Recognise and describe different sounds thinking about where and when we might hear them.</w:t>
                            </w:r>
                          </w:p>
                          <w:p w:rsidR="00A076FD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Explore and talk about different environments.</w:t>
                            </w:r>
                          </w:p>
                          <w:p w:rsidR="00A076FD" w:rsidRPr="00BA27B3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Talk about, make marks and compare different journeys both real and fictional.</w:t>
                            </w:r>
                          </w:p>
                          <w:p w:rsidR="00A076FD" w:rsidRPr="0070520B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9122" id="_x0000_s1033" type="#_x0000_t202" style="position:absolute;margin-left:408.4pt;margin-top:2.8pt;width:350.05pt;height:14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" strokecolor="#538135 [2409]" strokeweight="3pt">
                <v:textbox>
                  <w:txbxContent>
                    <w:p w:rsidR="00A076FD" w:rsidRDefault="00A076FD" w:rsidP="00BA27B3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0520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investigators and explorers we will:</w:t>
                      </w:r>
                    </w:p>
                    <w:p w:rsidR="00A076FD" w:rsidRDefault="00A076FD" w:rsidP="00BA27B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Talk about our home and family life, beginning to compare it to others, noticing that we are not all the same.</w:t>
                      </w:r>
                    </w:p>
                    <w:p w:rsidR="00A076FD" w:rsidRDefault="00A076FD" w:rsidP="00BA27B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Recognise and describe different sounds thinking about where and when we might hear them.</w:t>
                      </w:r>
                    </w:p>
                    <w:p w:rsidR="00A076FD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Explore and talk about different environments.</w:t>
                      </w:r>
                    </w:p>
                    <w:p w:rsidR="00A076FD" w:rsidRPr="00BA27B3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Talk about, make marks and compare different journeys both real and fictional.</w:t>
                      </w:r>
                    </w:p>
                    <w:p w:rsidR="00A076FD" w:rsidRPr="0070520B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D761A6" wp14:editId="7EC9ED06">
                <wp:simplePos x="0" y="0"/>
                <wp:positionH relativeFrom="margin">
                  <wp:posOffset>365125</wp:posOffset>
                </wp:positionH>
                <wp:positionV relativeFrom="paragraph">
                  <wp:posOffset>31750</wp:posOffset>
                </wp:positionV>
                <wp:extent cx="4445635" cy="1812925"/>
                <wp:effectExtent l="19050" t="19050" r="12065" b="158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BA27B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520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manipulators we will:</w:t>
                            </w:r>
                          </w:p>
                          <w:p w:rsidR="00A076FD" w:rsidRDefault="00A076FD" w:rsidP="00BA27B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strength, movement and dexterity in the shoulder, elbow, wrist and finger pivots in order to hold a range of one-handed tools.</w:t>
                            </w:r>
                          </w:p>
                          <w:p w:rsidR="00A076FD" w:rsidRDefault="00A076FD" w:rsidP="00BA27B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the hand/eye co-ordination to manipulate tools, pouring equipment, malleable materials and construction resources.</w:t>
                            </w:r>
                          </w:p>
                          <w:p w:rsidR="00A076FD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Develop control when using a range of writing and drawing tools.</w:t>
                            </w:r>
                          </w:p>
                          <w:p w:rsidR="00A076FD" w:rsidRPr="0070520B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61A6" id="_x0000_s1034" type="#_x0000_t202" style="position:absolute;margin-left:28.75pt;margin-top:2.5pt;width:350.05pt;height:14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" strokecolor="#538135 [2409]" strokeweight="3pt">
                <v:textbox>
                  <w:txbxContent>
                    <w:p w:rsidR="00A076FD" w:rsidRDefault="00A076FD" w:rsidP="00BA27B3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0520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manipulators we will:</w:t>
                      </w:r>
                    </w:p>
                    <w:p w:rsidR="00A076FD" w:rsidRDefault="00A076FD" w:rsidP="00BA27B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strength, movement and dexterity in the shoulder, elbow, wrist and finger pivots in order to hold a range of one-handed tools.</w:t>
                      </w:r>
                    </w:p>
                    <w:p w:rsidR="00A076FD" w:rsidRDefault="00A076FD" w:rsidP="00BA27B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the hand/eye co-ordination to manipulate tools, pouring equipment, malleable materials and construction resources.</w:t>
                      </w:r>
                    </w:p>
                    <w:p w:rsidR="00A076FD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Develop control when using a range of writing and drawing tools.</w:t>
                      </w:r>
                    </w:p>
                    <w:p w:rsidR="00A076FD" w:rsidRPr="0070520B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AF6BD4" wp14:editId="35C85CD0">
                <wp:simplePos x="0" y="0"/>
                <wp:positionH relativeFrom="margin">
                  <wp:posOffset>5186855</wp:posOffset>
                </wp:positionH>
                <wp:positionV relativeFrom="paragraph">
                  <wp:posOffset>36611</wp:posOffset>
                </wp:positionV>
                <wp:extent cx="4445635" cy="1812925"/>
                <wp:effectExtent l="19050" t="19050" r="12065" b="158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BA27B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520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sports people we will:</w:t>
                            </w:r>
                          </w:p>
                          <w:p w:rsidR="00A076FD" w:rsidRPr="00BA27B3" w:rsidRDefault="00A076FD" w:rsidP="00BA27B3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Independently get changed from our uniform into our PE clothes and back again.</w:t>
                            </w:r>
                          </w:p>
                          <w:p w:rsidR="00A076FD" w:rsidRDefault="00A076FD" w:rsidP="00BA27B3">
                            <w:pPr>
                              <w:spacing w:before="24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Experiment with different ways of moving.</w:t>
                            </w:r>
                          </w:p>
                          <w:p w:rsidR="00A076FD" w:rsidRPr="00BA27B3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Begin to negotiate space, travel at different speeds and change direction avoiding obstacles in our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6BD4" id="_x0000_s1035" type="#_x0000_t202" style="position:absolute;margin-left:408.4pt;margin-top:2.9pt;width:350.05pt;height:14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" strokecolor="#538135 [2409]" strokeweight="3pt">
                <v:textbox>
                  <w:txbxContent>
                    <w:p w:rsidR="00A076FD" w:rsidRDefault="00A076FD" w:rsidP="00BA27B3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0520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sports people we will:</w:t>
                      </w:r>
                    </w:p>
                    <w:p w:rsidR="00A076FD" w:rsidRPr="00BA27B3" w:rsidRDefault="00A076FD" w:rsidP="00BA27B3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Independently get changed from our uniform into our PE clothes and back again.</w:t>
                      </w:r>
                    </w:p>
                    <w:p w:rsidR="00A076FD" w:rsidRDefault="00A076FD" w:rsidP="00BA27B3">
                      <w:pPr>
                        <w:spacing w:before="24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Experiment with different ways of moving.</w:t>
                      </w:r>
                    </w:p>
                    <w:p w:rsidR="00A076FD" w:rsidRPr="00BA27B3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Begin to negotiate space, travel at different speeds and change direction avoiding obstacles in our way.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A83199" wp14:editId="59837D0B">
                <wp:simplePos x="0" y="0"/>
                <wp:positionH relativeFrom="margin">
                  <wp:posOffset>394138</wp:posOffset>
                </wp:positionH>
                <wp:positionV relativeFrom="paragraph">
                  <wp:posOffset>36611</wp:posOffset>
                </wp:positionV>
                <wp:extent cx="4445635" cy="1812925"/>
                <wp:effectExtent l="19050" t="19050" r="1206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Default="00A076FD" w:rsidP="00E41C4F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520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creators we will:</w:t>
                            </w:r>
                          </w:p>
                          <w:p w:rsidR="00A076FD" w:rsidRDefault="00A076FD" w:rsidP="00E41C4F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41C4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Explore a range of different materials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tools and medium to draw, paint and construct.</w:t>
                            </w:r>
                          </w:p>
                          <w:p w:rsidR="00A076FD" w:rsidRDefault="00A076FD" w:rsidP="00E41C4F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A076FD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Build a repertoire of songs and dances including number rhymes, action songs and nursery rhymes.</w:t>
                            </w:r>
                          </w:p>
                          <w:p w:rsidR="00A076FD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Tell stories and act out familiar roles.</w:t>
                            </w:r>
                          </w:p>
                          <w:p w:rsidR="00A076FD" w:rsidRPr="00E41C4F" w:rsidRDefault="00A076FD" w:rsidP="00130E5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3199" id="_x0000_s1036" type="#_x0000_t202" style="position:absolute;margin-left:31.05pt;margin-top:2.9pt;width:350.05pt;height:14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" strokecolor="#538135 [2409]" strokeweight="3pt">
                <v:textbox>
                  <w:txbxContent>
                    <w:p w:rsidR="00A076FD" w:rsidRDefault="00A076FD" w:rsidP="00E41C4F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0520B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creators we will:</w:t>
                      </w:r>
                    </w:p>
                    <w:p w:rsidR="00A076FD" w:rsidRDefault="00A076FD" w:rsidP="00E41C4F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41C4F">
                        <w:rPr>
                          <w:rFonts w:ascii="Century Gothic" w:hAnsi="Century Gothic"/>
                          <w:sz w:val="20"/>
                          <w:szCs w:val="20"/>
                        </w:rPr>
                        <w:t>Explore a range of different materials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 tools and medium to draw, paint and construct.</w:t>
                      </w:r>
                    </w:p>
                    <w:p w:rsidR="00A076FD" w:rsidRDefault="00A076FD" w:rsidP="00E41C4F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A076FD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Build a repertoire of songs and dances including number rhymes, action songs and nursery rhymes.</w:t>
                      </w:r>
                    </w:p>
                    <w:p w:rsidR="00A076FD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Tell stories and act out familiar roles.</w:t>
                      </w:r>
                    </w:p>
                    <w:p w:rsidR="00A076FD" w:rsidRPr="00E41C4F" w:rsidRDefault="00A076FD" w:rsidP="00130E5F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A076F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188FBE" wp14:editId="464F38E6">
                <wp:simplePos x="0" y="0"/>
                <wp:positionH relativeFrom="margin">
                  <wp:posOffset>1195441</wp:posOffset>
                </wp:positionH>
                <wp:positionV relativeFrom="paragraph">
                  <wp:posOffset>34290</wp:posOffset>
                </wp:positionV>
                <wp:extent cx="7172325" cy="2030095"/>
                <wp:effectExtent l="19050" t="19050" r="28575" b="273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6FD" w:rsidRPr="00E41C4F" w:rsidRDefault="00A076FD" w:rsidP="00A076F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8C878D" wp14:editId="2CA23F0D">
                                  <wp:extent cx="1939459" cy="1888177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405" cy="1894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D34CC" wp14:editId="70F9768D">
                                  <wp:extent cx="1623695" cy="1900555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695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922C16" wp14:editId="2E4CEC43">
                                  <wp:extent cx="1635760" cy="1900555"/>
                                  <wp:effectExtent l="0" t="0" r="2540" b="444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B7F719" wp14:editId="6E8BD039">
                                  <wp:extent cx="1527175" cy="1900555"/>
                                  <wp:effectExtent l="0" t="0" r="0" b="444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8FBE" id="_x0000_s1037" type="#_x0000_t202" style="position:absolute;margin-left:94.15pt;margin-top:2.7pt;width:564.75pt;height:15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" strokecolor="#538135 [2409]" strokeweight="3pt">
                <v:textbox>
                  <w:txbxContent>
                    <w:p w:rsidR="00A076FD" w:rsidRPr="00E41C4F" w:rsidRDefault="00A076FD" w:rsidP="00A076F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8C878D" wp14:editId="2CA23F0D">
                            <wp:extent cx="1939459" cy="1888177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405" cy="1894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3D34CC" wp14:editId="70F9768D">
                            <wp:extent cx="1623695" cy="1900555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3695" cy="190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922C16" wp14:editId="2E4CEC43">
                            <wp:extent cx="1635760" cy="1900555"/>
                            <wp:effectExtent l="0" t="0" r="2540" b="444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90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B7F719" wp14:editId="6E8BD039">
                            <wp:extent cx="1527175" cy="1900555"/>
                            <wp:effectExtent l="0" t="0" r="0" b="444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175" cy="190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45C63" w:rsidRDefault="00145C63"/>
    <w:sectPr w:rsidR="00145C63" w:rsidSect="009E6275">
      <w:pgSz w:w="16838" w:h="11906" w:orient="landscape"/>
      <w:pgMar w:top="567" w:right="567" w:bottom="567" w:left="567" w:header="709" w:footer="709" w:gutter="0"/>
      <w:pgBorders w:offsetFrom="page">
        <w:top w:val="weavingBraid" w:sz="24" w:space="24" w:color="00B050"/>
        <w:left w:val="weavingBraid" w:sz="24" w:space="24" w:color="00B050"/>
        <w:bottom w:val="weavingBraid" w:sz="24" w:space="24" w:color="00B050"/>
        <w:right w:val="weavingBrai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F7906"/>
    <w:multiLevelType w:val="hybridMultilevel"/>
    <w:tmpl w:val="6AAA7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02E8E"/>
    <w:multiLevelType w:val="hybridMultilevel"/>
    <w:tmpl w:val="55145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117B4"/>
    <w:multiLevelType w:val="hybridMultilevel"/>
    <w:tmpl w:val="F0E8B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F71F2"/>
    <w:multiLevelType w:val="hybridMultilevel"/>
    <w:tmpl w:val="4A12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75"/>
    <w:rsid w:val="00036591"/>
    <w:rsid w:val="00095E84"/>
    <w:rsid w:val="000F6152"/>
    <w:rsid w:val="00130E5F"/>
    <w:rsid w:val="00145C63"/>
    <w:rsid w:val="001C7BC4"/>
    <w:rsid w:val="001E6327"/>
    <w:rsid w:val="00205CB5"/>
    <w:rsid w:val="003E5943"/>
    <w:rsid w:val="004B4960"/>
    <w:rsid w:val="0057491F"/>
    <w:rsid w:val="0070520B"/>
    <w:rsid w:val="0077406B"/>
    <w:rsid w:val="007C11A8"/>
    <w:rsid w:val="009E6275"/>
    <w:rsid w:val="00A076FD"/>
    <w:rsid w:val="00A203B3"/>
    <w:rsid w:val="00A7190C"/>
    <w:rsid w:val="00BA27B3"/>
    <w:rsid w:val="00DE3708"/>
    <w:rsid w:val="00E41C4F"/>
    <w:rsid w:val="00E46231"/>
    <w:rsid w:val="00F9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CF547"/>
  <w15:chartTrackingRefBased/>
  <w15:docId w15:val="{6D5E9BBA-1559-40B5-AC5D-275E2A0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23486BB3</Template>
  <TotalTime>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Quinlan</dc:creator>
  <cp:keywords/>
  <dc:description/>
  <cp:lastModifiedBy>Joanne Harvey</cp:lastModifiedBy>
  <cp:revision>3</cp:revision>
  <dcterms:created xsi:type="dcterms:W3CDTF">2018-07-18T10:17:00Z</dcterms:created>
  <dcterms:modified xsi:type="dcterms:W3CDTF">2018-12-11T09:30:00Z</dcterms:modified>
</cp:coreProperties>
</file>