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30E5F" w:rsidRDefault="00545FE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C77933" wp14:editId="5F8179E2">
                <wp:simplePos x="0" y="0"/>
                <wp:positionH relativeFrom="margin">
                  <wp:posOffset>6022975</wp:posOffset>
                </wp:positionH>
                <wp:positionV relativeFrom="paragraph">
                  <wp:posOffset>1132205</wp:posOffset>
                </wp:positionV>
                <wp:extent cx="3578225" cy="2518410"/>
                <wp:effectExtent l="19050" t="19050" r="2222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51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mathematicians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Count, read and write numbers to 100. Counting forwards and backwards, starting on any number. 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Read and write words of numbers 0- 20. 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Be able to make ½ and ¼ of a shape, object and number. 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>Share and group objects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>Tell the time to the hour and half past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Recognise coins and notes. 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Count in multiples of 2s, 5s, and 10s. </w:t>
                            </w:r>
                          </w:p>
                          <w:p w:rsidR="00350984" w:rsidRPr="009323A7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</w:rPr>
                              <w:t xml:space="preserve">Represent and use number bonds to 20. </w:t>
                            </w:r>
                          </w:p>
                          <w:p w:rsidR="00350984" w:rsidRPr="005730BD" w:rsidRDefault="00350984" w:rsidP="005730BD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779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25pt;margin-top:89.15pt;width:281.75pt;height:19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" strokecolor="#538135 [2409]" strokeweight="3pt">
                <v:textbox>
                  <w:txbxContent>
                    <w:p w:rsidR="00350984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mathematicians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Count, read and write numbers to 100. Counting forwards and backwards, starting on any number. 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Read and write words of numbers 0- 20. 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Be able to make ½ and ¼ of a shape, object and number. 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>Share and group objects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>Tell the time to the hour and half past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Recognise coins and notes. 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Count in multiples of 2s, 5s, and 10s. </w:t>
                      </w:r>
                    </w:p>
                    <w:p w:rsidR="00350984" w:rsidRPr="009323A7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sz w:val="20"/>
                          <w:szCs w:val="16"/>
                        </w:rPr>
                        <w:t xml:space="preserve">Represent and use number bonds to 20. </w:t>
                      </w:r>
                    </w:p>
                    <w:p w:rsidR="00350984" w:rsidRPr="005730BD" w:rsidRDefault="00350984" w:rsidP="005730BD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0E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5FD39" wp14:editId="1350326D">
                <wp:simplePos x="0" y="0"/>
                <wp:positionH relativeFrom="margin">
                  <wp:posOffset>333375</wp:posOffset>
                </wp:positionH>
                <wp:positionV relativeFrom="paragraph">
                  <wp:posOffset>298450</wp:posOffset>
                </wp:positionV>
                <wp:extent cx="9269730" cy="1404620"/>
                <wp:effectExtent l="19050" t="19050" r="2667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9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Pr="009E6275" w:rsidRDefault="00350984" w:rsidP="009E627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At Bedford Drive Primary, children will be taught with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knowledge and 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>skills based approach in order to deepen their understanding and develop a mastery approach to their learning. There may be times wher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e topics are used to engage the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children, but we will also be looking at relevant and current events in order to get the best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learning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from our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FD39" id="_x0000_s1027" type="#_x0000_t202" style="position:absolute;margin-left:26.25pt;margin-top:23.5pt;width:729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" strokecolor="#538135 [2409]" strokeweight="3pt">
                <v:textbox style="mso-fit-shape-to-text:t">
                  <w:txbxContent>
                    <w:p w:rsidR="00350984" w:rsidRPr="009E6275" w:rsidRDefault="00350984" w:rsidP="009E627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E6275">
                        <w:rPr>
                          <w:rFonts w:ascii="Century Gothic" w:hAnsi="Century Gothic"/>
                        </w:rPr>
                        <w:t xml:space="preserve">At Bedford Drive Primary, children will be taught with a </w:t>
                      </w:r>
                      <w:r>
                        <w:rPr>
                          <w:rFonts w:ascii="Century Gothic" w:hAnsi="Century Gothic"/>
                        </w:rPr>
                        <w:t xml:space="preserve">knowledge and </w:t>
                      </w:r>
                      <w:r w:rsidRPr="009E6275">
                        <w:rPr>
                          <w:rFonts w:ascii="Century Gothic" w:hAnsi="Century Gothic"/>
                        </w:rPr>
                        <w:t>skills based approach in order to deepen their understanding and develop a mastery approach to their learning. There may be times wher</w:t>
                      </w:r>
                      <w:r>
                        <w:rPr>
                          <w:rFonts w:ascii="Century Gothic" w:hAnsi="Century Gothic"/>
                        </w:rPr>
                        <w:t>e topics are used to engage the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children, but we will also be looking at relevant and current events in order to get the best </w:t>
                      </w:r>
                      <w:r>
                        <w:rPr>
                          <w:rFonts w:ascii="Century Gothic" w:hAnsi="Century Gothic"/>
                        </w:rPr>
                        <w:t>learning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from our children.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E6327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3F9350F" wp14:editId="1A756EE5">
            <wp:simplePos x="0" y="0"/>
            <wp:positionH relativeFrom="margin">
              <wp:align>center</wp:align>
            </wp:positionH>
            <wp:positionV relativeFrom="paragraph">
              <wp:posOffset>885825</wp:posOffset>
            </wp:positionV>
            <wp:extent cx="890270" cy="1104265"/>
            <wp:effectExtent l="0" t="0" r="5080" b="635"/>
            <wp:wrapTight wrapText="bothSides">
              <wp:wrapPolygon edited="0">
                <wp:start x="0" y="0"/>
                <wp:lineTo x="0" y="21240"/>
                <wp:lineTo x="21261" y="21240"/>
                <wp:lineTo x="212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71508B" wp14:editId="5E2BD975">
                <wp:simplePos x="0" y="0"/>
                <wp:positionH relativeFrom="margin">
                  <wp:posOffset>333156</wp:posOffset>
                </wp:positionH>
                <wp:positionV relativeFrom="paragraph">
                  <wp:posOffset>924757</wp:posOffset>
                </wp:positionV>
                <wp:extent cx="3594100" cy="2394585"/>
                <wp:effectExtent l="19050" t="19050" r="254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39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writers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9323A7" w:rsidRDefault="00350984" w:rsidP="00EF22A6">
                            <w:pPr>
                              <w:spacing w:after="0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Use ‘and’ to join ideas.</w:t>
                            </w:r>
                          </w:p>
                          <w:p w:rsidR="00350984" w:rsidRPr="009323A7" w:rsidRDefault="00350984" w:rsidP="00EF22A6">
                            <w:pPr>
                              <w:spacing w:after="0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Use conjunctions to join sentences (e.g. so, but). </w:t>
                            </w:r>
                          </w:p>
                          <w:p w:rsidR="00350984" w:rsidRPr="009323A7" w:rsidRDefault="00350984" w:rsidP="00EF22A6">
                            <w:pPr>
                              <w:spacing w:after="0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Use standard forms of verbs, e.g. go/went.</w:t>
                            </w:r>
                          </w:p>
                          <w:p w:rsidR="00350984" w:rsidRPr="009323A7" w:rsidRDefault="00350984" w:rsidP="00B5562F">
                            <w:pPr>
                              <w:spacing w:after="0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Use capital letters, full stops, question marks &amp; exclamation marks</w:t>
                            </w:r>
                          </w:p>
                          <w:p w:rsidR="00350984" w:rsidRPr="009323A7" w:rsidRDefault="00350984" w:rsidP="00B5562F">
                            <w:pPr>
                              <w:spacing w:after="0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Use capital letters for names &amp; personal pronoun ‘I’.</w:t>
                            </w:r>
                          </w:p>
                          <w:p w:rsidR="00350984" w:rsidRPr="009323A7" w:rsidRDefault="00350984" w:rsidP="00B5562F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Name the letters of the alphabet in order.</w:t>
                            </w:r>
                          </w:p>
                          <w:p w:rsidR="00350984" w:rsidRPr="009323A7" w:rsidRDefault="00350984" w:rsidP="00B5562F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Use –ing, -er, -est, -ed to change the meaning</w:t>
                            </w:r>
                          </w:p>
                          <w:p w:rsidR="00350984" w:rsidRPr="009323A7" w:rsidRDefault="00350984" w:rsidP="00B5562F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9323A7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16"/>
                              </w:rPr>
                              <w:t>Begin to form pre cursive letters</w:t>
                            </w:r>
                          </w:p>
                          <w:p w:rsidR="00350984" w:rsidRPr="00E95FCA" w:rsidRDefault="00350984" w:rsidP="00B5562F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350984" w:rsidRPr="00B5562F" w:rsidRDefault="00350984" w:rsidP="00B5562F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508B" id="_x0000_s1028" type="#_x0000_t202" style="position:absolute;margin-left:26.25pt;margin-top:72.8pt;width:283pt;height:18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" strokecolor="#538135 [2409]" strokeweight="3pt">
                <v:textbox>
                  <w:txbxContent>
                    <w:p w:rsidR="00350984" w:rsidRDefault="00350984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writers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9323A7" w:rsidRDefault="00350984" w:rsidP="00EF22A6">
                      <w:pPr>
                        <w:spacing w:after="0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Use ‘and’ to join ideas.</w:t>
                      </w:r>
                    </w:p>
                    <w:p w:rsidR="00350984" w:rsidRPr="009323A7" w:rsidRDefault="00350984" w:rsidP="00EF22A6">
                      <w:pPr>
                        <w:spacing w:after="0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 xml:space="preserve">Use conjunctions to join sentences (e.g. so, but). </w:t>
                      </w:r>
                    </w:p>
                    <w:p w:rsidR="00350984" w:rsidRPr="009323A7" w:rsidRDefault="00350984" w:rsidP="00EF22A6">
                      <w:pPr>
                        <w:spacing w:after="0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Use standard forms of verbs, e.g. go/went.</w:t>
                      </w:r>
                    </w:p>
                    <w:p w:rsidR="00350984" w:rsidRPr="009323A7" w:rsidRDefault="00350984" w:rsidP="00B5562F">
                      <w:pPr>
                        <w:spacing w:after="0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Use capital letters, full stops, question marks &amp; exclamation marks</w:t>
                      </w:r>
                    </w:p>
                    <w:p w:rsidR="00350984" w:rsidRPr="009323A7" w:rsidRDefault="00350984" w:rsidP="00B5562F">
                      <w:pPr>
                        <w:spacing w:after="0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Use capital letters for names &amp; personal pronoun ‘I’.</w:t>
                      </w:r>
                    </w:p>
                    <w:p w:rsidR="00350984" w:rsidRPr="009323A7" w:rsidRDefault="00350984" w:rsidP="00B5562F">
                      <w:pPr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Name the letters of the alphabet in order.</w:t>
                      </w:r>
                    </w:p>
                    <w:p w:rsidR="00350984" w:rsidRPr="009323A7" w:rsidRDefault="00350984" w:rsidP="00B5562F">
                      <w:pPr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Use –</w:t>
                      </w:r>
                      <w:proofErr w:type="spellStart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ing</w:t>
                      </w:r>
                      <w:proofErr w:type="spellEnd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, -</w:t>
                      </w:r>
                      <w:proofErr w:type="spellStart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er</w:t>
                      </w:r>
                      <w:proofErr w:type="spellEnd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, -</w:t>
                      </w:r>
                      <w:proofErr w:type="spellStart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est</w:t>
                      </w:r>
                      <w:proofErr w:type="spellEnd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, -</w:t>
                      </w:r>
                      <w:proofErr w:type="spellStart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ed</w:t>
                      </w:r>
                      <w:proofErr w:type="spellEnd"/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 xml:space="preserve"> to change the meaning</w:t>
                      </w:r>
                    </w:p>
                    <w:p w:rsidR="00350984" w:rsidRPr="009323A7" w:rsidRDefault="00350984" w:rsidP="00B5562F">
                      <w:pPr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</w:pPr>
                      <w:r w:rsidRPr="009323A7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16"/>
                        </w:rPr>
                        <w:t>Begin to form pre cursive letters</w:t>
                      </w:r>
                    </w:p>
                    <w:p w:rsidR="00350984" w:rsidRPr="00E95FCA" w:rsidRDefault="00350984" w:rsidP="00B5562F">
                      <w:pPr>
                        <w:rPr>
                          <w:rFonts w:ascii="Century Gothic" w:hAnsi="Century Gothic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350984" w:rsidRPr="00B5562F" w:rsidRDefault="00350984" w:rsidP="00B5562F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E63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9A3FC2A" wp14:editId="330DA5B5">
                <wp:simplePos x="0" y="0"/>
                <wp:positionH relativeFrom="margin">
                  <wp:posOffset>4021455</wp:posOffset>
                </wp:positionH>
                <wp:positionV relativeFrom="paragraph">
                  <wp:posOffset>136525</wp:posOffset>
                </wp:positionV>
                <wp:extent cx="1923415" cy="1170940"/>
                <wp:effectExtent l="19050" t="19050" r="19685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Pr="00283B28" w:rsidRDefault="00350984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83B28"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  <w:u w:val="single"/>
                              </w:rPr>
                              <w:t>Year 1</w:t>
                            </w:r>
                          </w:p>
                          <w:p w:rsidR="00350984" w:rsidRPr="00283B28" w:rsidRDefault="00350984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</w:rPr>
                              <w:t>Spring</w:t>
                            </w:r>
                            <w:r w:rsidRPr="00283B28"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</w:rPr>
                              <w:t xml:space="preserve"> Term </w:t>
                            </w:r>
                            <w:r w:rsidR="00DC7643">
                              <w:rPr>
                                <w:rFonts w:ascii="Century Gothic" w:hAnsi="Century Gothic"/>
                                <w:b/>
                                <w:sz w:val="28"/>
                                <w:szCs w:val="32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3FC2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16.65pt;margin-top:10.75pt;width:151.45pt;height:92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" strokecolor="#538135 [2409]" strokeweight="3pt">
                <v:textbox>
                  <w:txbxContent>
                    <w:p w:rsidR="00350984" w:rsidRPr="00283B28" w:rsidRDefault="00350984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32"/>
                          <w:u w:val="single"/>
                        </w:rPr>
                      </w:pPr>
                      <w:r w:rsidRPr="00283B28">
                        <w:rPr>
                          <w:rFonts w:ascii="Century Gothic" w:hAnsi="Century Gothic"/>
                          <w:b/>
                          <w:sz w:val="28"/>
                          <w:szCs w:val="32"/>
                          <w:u w:val="single"/>
                        </w:rPr>
                        <w:t>Year 1</w:t>
                      </w:r>
                    </w:p>
                    <w:p w:rsidR="00350984" w:rsidRPr="00283B28" w:rsidRDefault="00350984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32"/>
                        </w:rPr>
                        <w:t>Spring</w:t>
                      </w:r>
                      <w:r w:rsidRPr="00283B28">
                        <w:rPr>
                          <w:rFonts w:ascii="Century Gothic" w:hAnsi="Century Gothic"/>
                          <w:b/>
                          <w:sz w:val="28"/>
                          <w:szCs w:val="32"/>
                        </w:rPr>
                        <w:t xml:space="preserve"> Term </w:t>
                      </w:r>
                      <w:r w:rsidR="00DC7643">
                        <w:rPr>
                          <w:rFonts w:ascii="Century Gothic" w:hAnsi="Century Gothic"/>
                          <w:b/>
                          <w:sz w:val="28"/>
                          <w:szCs w:val="32"/>
                        </w:rPr>
                        <w:t>Learning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5730B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04608F" wp14:editId="5CF92670">
                <wp:simplePos x="0" y="0"/>
                <wp:positionH relativeFrom="margin">
                  <wp:posOffset>6558915</wp:posOffset>
                </wp:positionH>
                <wp:positionV relativeFrom="paragraph">
                  <wp:posOffset>237490</wp:posOffset>
                </wp:positionV>
                <wp:extent cx="3070860" cy="3108960"/>
                <wp:effectExtent l="19050" t="19050" r="1524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readers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EF31D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EF31D4"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>To respond speedily with the correct sound to graphemes (letters or groups of letters) for all 40+ phonemes, including, where applicable, alternative sounds for graphemes</w:t>
                            </w:r>
                          </w:p>
                          <w:p w:rsidR="00350984" w:rsidRPr="00EF31D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EF31D4"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>To read accurately by blending sounds in unfamiliar words containing GPCs that have been taught</w:t>
                            </w:r>
                          </w:p>
                          <w:p w:rsidR="00350984" w:rsidRPr="00EF31D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EF31D4"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>To read common exception words, noting unusual correspondences between spelling and sound and where these occur in the word</w:t>
                            </w:r>
                          </w:p>
                          <w:p w:rsidR="00350984" w:rsidRPr="00EF31D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EF31D4"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>To read books aloud, accurately, that are consistent with their developing phonic knowledge and that do not require them to use other strategies to work out words</w:t>
                            </w:r>
                          </w:p>
                          <w:p w:rsidR="0035098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EF31D4"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>To reread these books to build up their fluency and confidence in word reading</w:t>
                            </w:r>
                          </w:p>
                          <w:p w:rsidR="0035098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  <w:t xml:space="preserve">To become familiar with fairy stories and traditional tales, retelling them and considering their particular characteristics. </w:t>
                            </w:r>
                          </w:p>
                          <w:p w:rsidR="00350984" w:rsidRPr="00EF31D4" w:rsidRDefault="00350984" w:rsidP="005730BD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Century Gothic" w:eastAsia="Times New Roman" w:hAnsi="Century Gothic" w:cs="Arial"/>
                                <w:color w:val="0B0C0C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350984" w:rsidRPr="009E6275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608F" id="_x0000_s1030" type="#_x0000_t202" style="position:absolute;margin-left:516.45pt;margin-top:18.7pt;width:241.8pt;height:244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" strokecolor="#538135 [2409]" strokeweight="3pt">
                <v:textbox>
                  <w:txbxContent>
                    <w:p w:rsidR="00350984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readers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EF31D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 w:rsidRPr="00EF31D4"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>To respond speedily with the correct sound to graphemes (letters or groups of letters) for all 40+ phonemes, including, where applicable, alternative sounds for graphemes</w:t>
                      </w:r>
                    </w:p>
                    <w:p w:rsidR="00350984" w:rsidRPr="00EF31D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 w:rsidRPr="00EF31D4"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>To read accurately by blending sounds in unfamiliar words containing GPCs that have been taught</w:t>
                      </w:r>
                    </w:p>
                    <w:p w:rsidR="00350984" w:rsidRPr="00EF31D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 w:rsidRPr="00EF31D4"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>To read common exception words, noting unusual correspondences between spelling and sound and where these occur in the word</w:t>
                      </w:r>
                    </w:p>
                    <w:p w:rsidR="00350984" w:rsidRPr="00EF31D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 w:rsidRPr="00EF31D4"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>To read books aloud, accurately, that are consistent with their developing phonic knowledge and that do not require them to use other strategies to work out words</w:t>
                      </w:r>
                    </w:p>
                    <w:p w:rsidR="0035098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 w:rsidRPr="00EF31D4"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>To reread these books to build up their fluency and confidence in word reading</w:t>
                      </w:r>
                    </w:p>
                    <w:p w:rsidR="0035098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  <w:t xml:space="preserve">To become familiar with fairy stories and traditional tales, retelling them and considering their particular characteristics. </w:t>
                      </w:r>
                    </w:p>
                    <w:p w:rsidR="00350984" w:rsidRPr="00EF31D4" w:rsidRDefault="00350984" w:rsidP="005730BD">
                      <w:pPr>
                        <w:shd w:val="clear" w:color="auto" w:fill="FFFFFF"/>
                        <w:spacing w:after="75" w:line="240" w:lineRule="auto"/>
                        <w:rPr>
                          <w:rFonts w:ascii="Century Gothic" w:eastAsia="Times New Roman" w:hAnsi="Century Gothic" w:cs="Arial"/>
                          <w:color w:val="0B0C0C"/>
                          <w:sz w:val="16"/>
                          <w:szCs w:val="16"/>
                          <w:lang w:eastAsia="en-GB"/>
                        </w:rPr>
                      </w:pPr>
                    </w:p>
                    <w:p w:rsidR="00350984" w:rsidRPr="009E6275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0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46135B" wp14:editId="126175A9">
                <wp:simplePos x="0" y="0"/>
                <wp:positionH relativeFrom="margin">
                  <wp:posOffset>383588</wp:posOffset>
                </wp:positionH>
                <wp:positionV relativeFrom="paragraph">
                  <wp:posOffset>218224</wp:posOffset>
                </wp:positionV>
                <wp:extent cx="2979420" cy="2987675"/>
                <wp:effectExtent l="19050" t="19050" r="11430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scientists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350984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</w:pPr>
                            <w:r w:rsidRPr="00350984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Observe changes across the four seasons.</w:t>
                            </w:r>
                          </w:p>
                          <w:p w:rsidR="00350984" w:rsidRPr="00350984" w:rsidRDefault="00350984" w:rsidP="0010407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 w:rsidRPr="00350984"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  <w:t>Observe and describe weather associated with the seasons and how day length varies.</w:t>
                            </w:r>
                          </w:p>
                          <w:p w:rsidR="00350984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</w:pPr>
                            <w:r w:rsidRPr="00350984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Distinguish between an object and the material from which it is made.</w:t>
                            </w:r>
                          </w:p>
                          <w:p w:rsidR="00350984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</w:pPr>
                            <w:r w:rsidRPr="00350984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Identify and name a variety of everyday materials, including wood, plastic,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 xml:space="preserve"> glass, metal, water, and rock </w:t>
                            </w:r>
                            <w:r w:rsidRPr="00350984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describe the simple physical properties of a variety of everyday materials.</w:t>
                            </w:r>
                          </w:p>
                          <w:p w:rsidR="00350984" w:rsidRPr="00350984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</w:pPr>
                          </w:p>
                          <w:p w:rsidR="00350984" w:rsidRPr="00806958" w:rsidRDefault="00350984" w:rsidP="0035098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 w:rsidRPr="00806958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Compare and group together a variety of everyday materials on the basis of their simple physical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6135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0.2pt;margin-top:17.2pt;width:234.6pt;height:2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" strokecolor="#538135 [2409]" strokeweight="3pt">
                <v:textbox>
                  <w:txbxContent>
                    <w:p w:rsidR="00350984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scientists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350984" w:rsidRDefault="00350984" w:rsidP="00350984">
                      <w:pPr>
                        <w:pStyle w:val="Default"/>
                        <w:rPr>
                          <w:rFonts w:ascii="Century Gothic" w:hAnsi="Century Gothic"/>
                          <w:color w:val="auto"/>
                          <w:sz w:val="18"/>
                        </w:rPr>
                      </w:pPr>
                      <w:r w:rsidRPr="00350984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Observe changes across the four seasons.</w:t>
                      </w:r>
                    </w:p>
                    <w:p w:rsidR="00350984" w:rsidRPr="00350984" w:rsidRDefault="00350984" w:rsidP="0010407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 w:rsidRPr="00350984">
                        <w:rPr>
                          <w:rFonts w:ascii="Century Gothic" w:hAnsi="Century Gothic"/>
                          <w:sz w:val="18"/>
                          <w:szCs w:val="24"/>
                        </w:rPr>
                        <w:t>Observe and describe weather associated with the seasons and how day length varies.</w:t>
                      </w:r>
                    </w:p>
                    <w:p w:rsidR="00350984" w:rsidRDefault="00350984" w:rsidP="00350984">
                      <w:pPr>
                        <w:pStyle w:val="Default"/>
                        <w:rPr>
                          <w:rFonts w:ascii="Century Gothic" w:hAnsi="Century Gothic"/>
                          <w:color w:val="auto"/>
                          <w:sz w:val="18"/>
                        </w:rPr>
                      </w:pPr>
                      <w:r w:rsidRPr="00350984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Distinguish between an object and the material from which it is made.</w:t>
                      </w:r>
                    </w:p>
                    <w:p w:rsidR="00350984" w:rsidRDefault="00350984" w:rsidP="00350984">
                      <w:pPr>
                        <w:pStyle w:val="Default"/>
                        <w:rPr>
                          <w:rFonts w:ascii="Century Gothic" w:hAnsi="Century Gothic"/>
                          <w:color w:val="auto"/>
                          <w:sz w:val="18"/>
                        </w:rPr>
                      </w:pPr>
                      <w:r w:rsidRPr="00350984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Identify and name a variety of everyday materials, including wood, plastic,</w:t>
                      </w:r>
                      <w:r>
                        <w:rPr>
                          <w:rFonts w:ascii="Century Gothic" w:hAnsi="Century Gothic"/>
                          <w:color w:val="auto"/>
                          <w:sz w:val="18"/>
                        </w:rPr>
                        <w:t xml:space="preserve"> glass, metal, water, and rock </w:t>
                      </w:r>
                      <w:r w:rsidRPr="00350984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describe the simple physical properties of a variety of everyday materials.</w:t>
                      </w:r>
                    </w:p>
                    <w:p w:rsidR="00350984" w:rsidRPr="00350984" w:rsidRDefault="00350984" w:rsidP="00350984">
                      <w:pPr>
                        <w:pStyle w:val="Default"/>
                        <w:rPr>
                          <w:rFonts w:ascii="Century Gothic" w:hAnsi="Century Gothic"/>
                          <w:color w:val="auto"/>
                          <w:sz w:val="18"/>
                        </w:rPr>
                      </w:pPr>
                    </w:p>
                    <w:p w:rsidR="00350984" w:rsidRPr="00806958" w:rsidRDefault="00350984" w:rsidP="00350984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 w:rsidRPr="00806958">
                        <w:rPr>
                          <w:rFonts w:ascii="Century Gothic" w:hAnsi="Century Gothic"/>
                          <w:sz w:val="18"/>
                          <w:szCs w:val="16"/>
                        </w:rPr>
                        <w:t>Compare and group together a variety of everyday materials on the basis of their simple physical properties.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EB8194" wp14:editId="48D6D28C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2979420" cy="2663825"/>
                <wp:effectExtent l="19050" t="19050" r="1143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computer whizzes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DF01FC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iCs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iCs/>
                                <w:sz w:val="20"/>
                                <w:szCs w:val="20"/>
                              </w:rPr>
                              <w:t xml:space="preserve">Be involved in the process of transferring files from one device to another. </w:t>
                            </w:r>
                          </w:p>
                          <w:p w:rsidR="00350984" w:rsidRPr="00DF01FC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 able to save and retrieve work, with support.</w:t>
                            </w:r>
                          </w:p>
                          <w:p w:rsidR="00DF01FC" w:rsidRPr="00DF01FC" w:rsidRDefault="00DF01FC" w:rsidP="00DF01FC">
                            <w:pPr>
                              <w:widowControl w:val="0"/>
                              <w:spacing w:after="0" w:line="276" w:lineRule="auto"/>
                              <w:contextualSpacing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To be able to say what information is personal and should not be shared online with support.</w:t>
                            </w:r>
                          </w:p>
                          <w:p w:rsidR="00DF01FC" w:rsidRPr="00DF01FC" w:rsidRDefault="00DF01FC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 able to use a graph presented on screen to answer questions.</w:t>
                            </w:r>
                          </w:p>
                          <w:p w:rsidR="00DF01FC" w:rsidRPr="00DF01FC" w:rsidRDefault="00DF01FC" w:rsidP="00350984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Produce text on screen and make changes to make it clear.</w:t>
                            </w:r>
                          </w:p>
                          <w:p w:rsidR="00350984" w:rsidRPr="00350984" w:rsidRDefault="00350984" w:rsidP="00350984">
                            <w:pPr>
                              <w:pStyle w:val="Default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50984" w:rsidRDefault="00350984" w:rsidP="00DB7B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Trebuchet MS"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50984" w:rsidRPr="00DB7BF4" w:rsidRDefault="00350984" w:rsidP="00DB7B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50984" w:rsidRPr="009E6275" w:rsidRDefault="00350984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8194" id="_x0000_s1032" type="#_x0000_t202" style="position:absolute;margin-left:0;margin-top:1.8pt;width:234.6pt;height:209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" strokecolor="#538135 [2409]" strokeweight="3pt">
                <v:textbox>
                  <w:txbxContent>
                    <w:p w:rsidR="00350984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computer whizzes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DF01FC" w:rsidRDefault="00350984" w:rsidP="00350984">
                      <w:pPr>
                        <w:pStyle w:val="Default"/>
                        <w:rPr>
                          <w:rFonts w:ascii="Century Gothic" w:hAnsi="Century Gothic"/>
                          <w:iCs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iCs/>
                          <w:sz w:val="20"/>
                          <w:szCs w:val="20"/>
                        </w:rPr>
                        <w:t xml:space="preserve">Be involved in the process of transferring files from one device to another. </w:t>
                      </w:r>
                    </w:p>
                    <w:p w:rsidR="00350984" w:rsidRPr="00DF01FC" w:rsidRDefault="00350984" w:rsidP="00350984">
                      <w:pPr>
                        <w:pStyle w:val="Defaul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>Be able to save and retrieve work, with support.</w:t>
                      </w:r>
                    </w:p>
                    <w:p w:rsidR="00DF01FC" w:rsidRPr="00DF01FC" w:rsidRDefault="00DF01FC" w:rsidP="00DF01FC">
                      <w:pPr>
                        <w:widowControl w:val="0"/>
                        <w:spacing w:after="0" w:line="276" w:lineRule="auto"/>
                        <w:contextualSpacing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To be able to say what information is personal and should not be shared online with support.</w:t>
                      </w:r>
                    </w:p>
                    <w:p w:rsidR="00DF01FC" w:rsidRPr="00DF01FC" w:rsidRDefault="00DF01FC" w:rsidP="00350984">
                      <w:pPr>
                        <w:pStyle w:val="Defaul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>Be able to use a graph presented on screen to answer questions.</w:t>
                      </w:r>
                    </w:p>
                    <w:p w:rsidR="00DF01FC" w:rsidRPr="00DF01FC" w:rsidRDefault="00DF01FC" w:rsidP="00350984">
                      <w:pPr>
                        <w:pStyle w:val="Defaul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Produce text on screen and make changes to make it clear.</w:t>
                      </w:r>
                    </w:p>
                    <w:p w:rsidR="00350984" w:rsidRPr="00350984" w:rsidRDefault="00350984" w:rsidP="00350984">
                      <w:pPr>
                        <w:pStyle w:val="Default"/>
                        <w:rPr>
                          <w:rFonts w:ascii="Century Gothic" w:hAnsi="Century Gothic"/>
                        </w:rPr>
                      </w:pPr>
                    </w:p>
                    <w:p w:rsidR="00350984" w:rsidRDefault="00350984" w:rsidP="00DB7B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Trebuchet MS"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:rsidR="00350984" w:rsidRPr="00DB7BF4" w:rsidRDefault="00350984" w:rsidP="00DB7B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Trebuchet MS"/>
                          <w:color w:val="000000"/>
                          <w:sz w:val="24"/>
                          <w:szCs w:val="24"/>
                        </w:rPr>
                      </w:pPr>
                    </w:p>
                    <w:p w:rsidR="00350984" w:rsidRPr="009E6275" w:rsidRDefault="00350984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40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644E39" wp14:editId="5A19B693">
                <wp:simplePos x="0" y="0"/>
                <wp:positionH relativeFrom="margin">
                  <wp:posOffset>371475</wp:posOffset>
                </wp:positionH>
                <wp:positionV relativeFrom="paragraph">
                  <wp:posOffset>32385</wp:posOffset>
                </wp:positionV>
                <wp:extent cx="4445635" cy="1920875"/>
                <wp:effectExtent l="19050" t="19050" r="12065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92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1FC" w:rsidRDefault="00350984" w:rsidP="00DF01FC">
                            <w:pPr>
                              <w:spacing w:after="0" w:line="240" w:lineRule="auto"/>
                              <w:ind w:left="2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historians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DF01FC" w:rsidRPr="00DF01FC" w:rsidRDefault="00DF01FC" w:rsidP="00DF01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describe simple similarities and differences between artefacts</w:t>
                            </w:r>
                          </w:p>
                          <w:p w:rsidR="00350984" w:rsidRPr="00DF01FC" w:rsidRDefault="00DF01FC" w:rsidP="00DF01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ask and answer questions related to different sources and objects </w:t>
                            </w:r>
                          </w:p>
                          <w:p w:rsidR="00350984" w:rsidRPr="00DF01FC" w:rsidRDefault="00350984" w:rsidP="00DF01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Talk, draw or write about aspects of the past.</w:t>
                            </w:r>
                          </w:p>
                          <w:p w:rsidR="0013402F" w:rsidRPr="00DF01FC" w:rsidRDefault="0013402F" w:rsidP="00DF01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" w:line="23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Sequence events or objects in chronological </w:t>
                            </w:r>
                          </w:p>
                          <w:p w:rsidR="0013402F" w:rsidRPr="0013402F" w:rsidRDefault="0013402F" w:rsidP="0013402F">
                            <w:pPr>
                              <w:ind w:left="1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13402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order  </w:t>
                            </w:r>
                          </w:p>
                          <w:p w:rsidR="0013402F" w:rsidRPr="00DF01FC" w:rsidRDefault="00DF01FC" w:rsidP="00DF01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DF01F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The lives of significant individuals in the past who have contributed to national and international achievements.</w:t>
                            </w:r>
                          </w:p>
                          <w:p w:rsidR="00350984" w:rsidRPr="00176D9B" w:rsidRDefault="00350984" w:rsidP="00176D9B">
                            <w:pPr>
                              <w:spacing w:after="0" w:line="240" w:lineRule="auto"/>
                              <w:ind w:left="2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50984" w:rsidRPr="00EF6E20" w:rsidRDefault="00350984" w:rsidP="00176D9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4E39" id="_x0000_s1033" type="#_x0000_t202" style="position:absolute;margin-left:29.25pt;margin-top:2.55pt;width:350.05pt;height:15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" strokecolor="#538135 [2409]" strokeweight="3pt">
                <v:textbox>
                  <w:txbxContent>
                    <w:p w:rsidR="00DF01FC" w:rsidRDefault="00350984" w:rsidP="00DF01FC">
                      <w:pPr>
                        <w:spacing w:after="0" w:line="240" w:lineRule="auto"/>
                        <w:ind w:left="2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historians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DF01FC" w:rsidRPr="00DF01FC" w:rsidRDefault="00DF01FC" w:rsidP="00DF01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>To describe simple similarities and differences between artefacts</w:t>
                      </w:r>
                    </w:p>
                    <w:p w:rsidR="00350984" w:rsidRPr="00DF01FC" w:rsidRDefault="00DF01FC" w:rsidP="00DF01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ask and answer questions related to different sources and objects </w:t>
                      </w:r>
                    </w:p>
                    <w:p w:rsidR="00350984" w:rsidRPr="00DF01FC" w:rsidRDefault="00350984" w:rsidP="00DF01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2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>Talk, draw or write about aspects of the past.</w:t>
                      </w:r>
                    </w:p>
                    <w:p w:rsidR="0013402F" w:rsidRPr="00DF01FC" w:rsidRDefault="0013402F" w:rsidP="00DF01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" w:line="23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Sequence events or objects in chronological </w:t>
                      </w:r>
                    </w:p>
                    <w:p w:rsidR="0013402F" w:rsidRPr="0013402F" w:rsidRDefault="0013402F" w:rsidP="0013402F">
                      <w:pPr>
                        <w:ind w:left="1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13402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order  </w:t>
                      </w:r>
                    </w:p>
                    <w:p w:rsidR="0013402F" w:rsidRPr="00DF01FC" w:rsidRDefault="00DF01FC" w:rsidP="00DF01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DF01FC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The lives of significant individuals in the past who have contributed to national and international achievements.</w:t>
                      </w:r>
                    </w:p>
                    <w:p w:rsidR="00350984" w:rsidRPr="00176D9B" w:rsidRDefault="00350984" w:rsidP="00176D9B">
                      <w:pPr>
                        <w:spacing w:after="0" w:line="240" w:lineRule="auto"/>
                        <w:ind w:left="2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350984" w:rsidRPr="00EF6E20" w:rsidRDefault="00350984" w:rsidP="00176D9B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0E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EF5D41" wp14:editId="19D956CA">
                <wp:simplePos x="0" y="0"/>
                <wp:positionH relativeFrom="margin">
                  <wp:posOffset>5189855</wp:posOffset>
                </wp:positionH>
                <wp:positionV relativeFrom="paragraph">
                  <wp:posOffset>34290</wp:posOffset>
                </wp:positionV>
                <wp:extent cx="4445635" cy="1913255"/>
                <wp:effectExtent l="19050" t="19050" r="12065" b="107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EF6E2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geographers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FB0CE1" w:rsidRPr="00FB0CE1" w:rsidRDefault="00FB0CE1" w:rsidP="00FB0CE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B0C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Ask simple geographical questions. What is it like to live in a place like this? </w:t>
                            </w:r>
                          </w:p>
                          <w:p w:rsidR="00FB0CE1" w:rsidRPr="00FB0CE1" w:rsidRDefault="00FB0CE1" w:rsidP="00FB0CE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B0C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 simple maps of the local area e.g. large scale, pictorial etc.</w:t>
                            </w:r>
                          </w:p>
                          <w:p w:rsidR="00FB0CE1" w:rsidRPr="00FB0CE1" w:rsidRDefault="00FB0CE1" w:rsidP="00FB0CE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B0C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how some places are linked to other places e.g. roads, trains.</w:t>
                            </w:r>
                          </w:p>
                          <w:p w:rsidR="00350984" w:rsidRPr="00FB0CE1" w:rsidRDefault="00350984" w:rsidP="00FB0CE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B0C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Make simple maps and plans e.g. pictorial place in a story.</w:t>
                            </w:r>
                          </w:p>
                          <w:p w:rsidR="00FB0CE1" w:rsidRPr="00FB0CE1" w:rsidRDefault="00FB0CE1" w:rsidP="00AF265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350984" w:rsidRPr="00FB0CE1" w:rsidRDefault="00350984" w:rsidP="00AF265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B0C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Describe seasonal weather changes. </w:t>
                            </w:r>
                          </w:p>
                          <w:p w:rsidR="00350984" w:rsidRPr="00FB0CE1" w:rsidRDefault="00350984" w:rsidP="00AF265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350984" w:rsidRPr="00FB0CE1" w:rsidRDefault="00350984" w:rsidP="00EF6E2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5D41" id="_x0000_s1034" type="#_x0000_t202" style="position:absolute;margin-left:408.65pt;margin-top:2.7pt;width:350.05pt;height:150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" strokecolor="#538135 [2409]" strokeweight="3pt">
                <v:textbox>
                  <w:txbxContent>
                    <w:p w:rsidR="00350984" w:rsidRDefault="00350984" w:rsidP="00EF6E20">
                      <w:pPr>
                        <w:spacing w:after="0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geographers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FB0CE1" w:rsidRPr="00FB0CE1" w:rsidRDefault="00FB0CE1" w:rsidP="00FB0CE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B0CE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Ask simple geographical questions. What is it like to live in a place like this? </w:t>
                      </w:r>
                    </w:p>
                    <w:p w:rsidR="00FB0CE1" w:rsidRPr="00FB0CE1" w:rsidRDefault="00FB0CE1" w:rsidP="00FB0CE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B0CE1">
                        <w:rPr>
                          <w:rFonts w:ascii="Century Gothic" w:hAnsi="Century Gothic"/>
                          <w:sz w:val="20"/>
                          <w:szCs w:val="20"/>
                        </w:rPr>
                        <w:t>Use simple maps of the local area e.g. large scale, pictorial etc.</w:t>
                      </w:r>
                    </w:p>
                    <w:p w:rsidR="00FB0CE1" w:rsidRPr="00FB0CE1" w:rsidRDefault="00FB0CE1" w:rsidP="00FB0CE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B0CE1"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how some places are linked to other places e.g. roads, trains.</w:t>
                      </w:r>
                    </w:p>
                    <w:p w:rsidR="00350984" w:rsidRPr="00FB0CE1" w:rsidRDefault="00350984" w:rsidP="00FB0CE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B0CE1">
                        <w:rPr>
                          <w:rFonts w:ascii="Century Gothic" w:hAnsi="Century Gothic"/>
                          <w:sz w:val="20"/>
                          <w:szCs w:val="20"/>
                        </w:rPr>
                        <w:t>Make simple maps and plans e.g. pictorial place in a story.</w:t>
                      </w:r>
                    </w:p>
                    <w:p w:rsidR="00FB0CE1" w:rsidRPr="00FB0CE1" w:rsidRDefault="00FB0CE1" w:rsidP="00AF2652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350984" w:rsidRPr="00FB0CE1" w:rsidRDefault="00350984" w:rsidP="00AF2652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B0CE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Describe seasonal weather changes. </w:t>
                      </w:r>
                    </w:p>
                    <w:p w:rsidR="00350984" w:rsidRPr="00FB0CE1" w:rsidRDefault="00350984" w:rsidP="00AF265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350984" w:rsidRPr="00FB0CE1" w:rsidRDefault="00350984" w:rsidP="00EF6E2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73AE13" wp14:editId="17E9DF27">
                <wp:simplePos x="0" y="0"/>
                <wp:positionH relativeFrom="margin">
                  <wp:posOffset>5186855</wp:posOffset>
                </wp:positionH>
                <wp:positionV relativeFrom="paragraph">
                  <wp:posOffset>36611</wp:posOffset>
                </wp:positionV>
                <wp:extent cx="4445635" cy="1812925"/>
                <wp:effectExtent l="19050" t="19050" r="12065" b="158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designers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6E28B3" w:rsidRDefault="00350984" w:rsidP="006E28B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Begin to create simple designs for a product. </w:t>
                            </w:r>
                          </w:p>
                          <w:p w:rsidR="00350984" w:rsidRPr="006E28B3" w:rsidRDefault="00350984" w:rsidP="006E28B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50984" w:rsidRPr="006E28B3" w:rsidRDefault="00350984" w:rsidP="006E28B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Use pictures and words to describe what he/she wants to do.</w:t>
                            </w:r>
                          </w:p>
                          <w:p w:rsidR="00350984" w:rsidRPr="006E28B3" w:rsidRDefault="00350984" w:rsidP="006E28B3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Build structures, exploring how they can be made stronger, stiffer and more stable. </w:t>
                            </w:r>
                          </w:p>
                          <w:p w:rsidR="00350984" w:rsidRPr="006E28B3" w:rsidRDefault="00350984" w:rsidP="006E28B3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Use leavers and sliders in a product. </w:t>
                            </w:r>
                          </w:p>
                          <w:p w:rsidR="00350984" w:rsidRPr="006E28B3" w:rsidRDefault="00350984" w:rsidP="006E28B3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Talk about what he/she eats at home and begin to discuss what healthy foods are.  </w:t>
                            </w:r>
                          </w:p>
                          <w:p w:rsidR="00350984" w:rsidRPr="006E28B3" w:rsidRDefault="00350984" w:rsidP="006E28B3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Say where some foods come from and give examples of food that is grown. </w:t>
                            </w:r>
                          </w:p>
                          <w:p w:rsidR="00350984" w:rsidRPr="00390520" w:rsidRDefault="00350984" w:rsidP="006E28B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50984" w:rsidRPr="006E28B3" w:rsidRDefault="00350984" w:rsidP="006E28B3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</w:pPr>
                            <w:r w:rsidRPr="003905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 simple tools with help, to prepare food safely.</w:t>
                            </w:r>
                          </w:p>
                          <w:p w:rsidR="00350984" w:rsidRPr="00390520" w:rsidRDefault="00350984" w:rsidP="006E28B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50984" w:rsidRPr="009E6275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AE13" id="_x0000_s1035" type="#_x0000_t202" style="position:absolute;margin-left:408.4pt;margin-top:2.9pt;width:350.05pt;height:14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designers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6E28B3" w:rsidRDefault="00350984" w:rsidP="006E28B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Begin to create simple designs for a product. </w:t>
                      </w:r>
                    </w:p>
                    <w:p w:rsidR="00350984" w:rsidRPr="006E28B3" w:rsidRDefault="00350984" w:rsidP="006E28B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350984" w:rsidRPr="006E28B3" w:rsidRDefault="00350984" w:rsidP="006E28B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>Use pictures and words to describe what he/she wants to do.</w:t>
                      </w:r>
                    </w:p>
                    <w:p w:rsidR="00350984" w:rsidRPr="006E28B3" w:rsidRDefault="00350984" w:rsidP="006E28B3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Build structures, exploring how they can be made stronger, stiffer and more stable. </w:t>
                      </w:r>
                    </w:p>
                    <w:p w:rsidR="00350984" w:rsidRPr="006E28B3" w:rsidRDefault="00350984" w:rsidP="006E28B3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Use leavers and sliders in a product. </w:t>
                      </w:r>
                    </w:p>
                    <w:p w:rsidR="00350984" w:rsidRPr="006E28B3" w:rsidRDefault="00350984" w:rsidP="006E28B3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Talk about what he/she eats at home and begin to discuss what healthy foods are.  </w:t>
                      </w:r>
                    </w:p>
                    <w:p w:rsidR="00350984" w:rsidRPr="006E28B3" w:rsidRDefault="00350984" w:rsidP="006E28B3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E28B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Say where some foods come from and give examples of food that is grown. </w:t>
                      </w:r>
                    </w:p>
                    <w:p w:rsidR="00350984" w:rsidRPr="00390520" w:rsidRDefault="00350984" w:rsidP="006E28B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50984" w:rsidRPr="006E28B3" w:rsidRDefault="00350984" w:rsidP="006E28B3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4"/>
                        </w:rPr>
                      </w:pPr>
                      <w:r w:rsidRPr="00390520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 simple tools with help, to prepare food safely.</w:t>
                      </w:r>
                    </w:p>
                    <w:p w:rsidR="00350984" w:rsidRPr="00390520" w:rsidRDefault="00350984" w:rsidP="006E28B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50984" w:rsidRPr="009E6275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A83199" wp14:editId="59837D0B">
                <wp:simplePos x="0" y="0"/>
                <wp:positionH relativeFrom="margin">
                  <wp:posOffset>394138</wp:posOffset>
                </wp:positionH>
                <wp:positionV relativeFrom="paragraph">
                  <wp:posOffset>36611</wp:posOffset>
                </wp:positionV>
                <wp:extent cx="4445635" cy="1812925"/>
                <wp:effectExtent l="19050" t="19050" r="1206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artists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6E28B3" w:rsidRDefault="00350984" w:rsidP="006E28B3">
                            <w:pPr>
                              <w:suppressAutoHyphens/>
                              <w:spacing w:after="0"/>
                              <w:ind w:right="28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Collect 3-D shapes (boxes etc) and arrange in a variety of ways</w:t>
                            </w:r>
                          </w:p>
                          <w:p w:rsidR="00350984" w:rsidRPr="006E28B3" w:rsidRDefault="00350984" w:rsidP="006E28B3">
                            <w:pPr>
                              <w:suppressAutoHyphens/>
                              <w:spacing w:after="0"/>
                              <w:ind w:right="28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Experiment with waste materials and try different ways of joining them</w:t>
                            </w:r>
                          </w:p>
                          <w:p w:rsidR="00350984" w:rsidRPr="006E28B3" w:rsidRDefault="00350984" w:rsidP="006E28B3">
                            <w:pPr>
                              <w:suppressAutoHyphens/>
                              <w:spacing w:after="0"/>
                              <w:ind w:right="28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Explain what he/she likes about the work of others.</w:t>
                            </w:r>
                          </w:p>
                          <w:p w:rsidR="00350984" w:rsidRPr="006E28B3" w:rsidRDefault="00350984" w:rsidP="006E28B3">
                            <w:pPr>
                              <w:suppressAutoHyphens/>
                              <w:spacing w:after="240"/>
                              <w:ind w:right="28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28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Collect and explore materials in tones of one colour.</w:t>
                            </w:r>
                          </w:p>
                          <w:p w:rsidR="00350984" w:rsidRPr="00390520" w:rsidRDefault="00350984" w:rsidP="00DD6301">
                            <w:pPr>
                              <w:suppressAutoHyphens/>
                              <w:spacing w:after="240"/>
                              <w:ind w:right="283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50984" w:rsidRPr="009E6275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3199" id="_x0000_s1036" type="#_x0000_t202" style="position:absolute;margin-left:31.05pt;margin-top:2.9pt;width:350.05pt;height:1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artists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6E28B3" w:rsidRDefault="00350984" w:rsidP="006E28B3">
                      <w:pPr>
                        <w:suppressAutoHyphens/>
                        <w:spacing w:after="0"/>
                        <w:ind w:right="28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Collect 3-D shapes (boxes </w:t>
                      </w:r>
                      <w:proofErr w:type="spellStart"/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>) and arrange in a variety of ways</w:t>
                      </w:r>
                    </w:p>
                    <w:p w:rsidR="00350984" w:rsidRPr="006E28B3" w:rsidRDefault="00350984" w:rsidP="006E28B3">
                      <w:pPr>
                        <w:suppressAutoHyphens/>
                        <w:spacing w:after="0"/>
                        <w:ind w:right="28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Experiment with waste materials and try different ways of joining them</w:t>
                      </w:r>
                    </w:p>
                    <w:p w:rsidR="00350984" w:rsidRPr="006E28B3" w:rsidRDefault="00350984" w:rsidP="006E28B3">
                      <w:pPr>
                        <w:suppressAutoHyphens/>
                        <w:spacing w:after="0"/>
                        <w:ind w:right="28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Explain what he/she likes about the work of others.</w:t>
                      </w:r>
                    </w:p>
                    <w:p w:rsidR="00350984" w:rsidRPr="006E28B3" w:rsidRDefault="00350984" w:rsidP="006E28B3">
                      <w:pPr>
                        <w:suppressAutoHyphens/>
                        <w:spacing w:after="240"/>
                        <w:ind w:right="283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28B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Collect and explore materials in tones of one colour.</w:t>
                      </w:r>
                    </w:p>
                    <w:p w:rsidR="00350984" w:rsidRPr="00390520" w:rsidRDefault="00350984" w:rsidP="00DD6301">
                      <w:pPr>
                        <w:suppressAutoHyphens/>
                        <w:spacing w:after="240"/>
                        <w:ind w:right="283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50984" w:rsidRPr="009E6275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0562A5" wp14:editId="6CA644EE">
                <wp:simplePos x="0" y="0"/>
                <wp:positionH relativeFrom="margin">
                  <wp:posOffset>5197475</wp:posOffset>
                </wp:positionH>
                <wp:positionV relativeFrom="paragraph">
                  <wp:posOffset>34290</wp:posOffset>
                </wp:positionV>
                <wp:extent cx="4445635" cy="1836420"/>
                <wp:effectExtent l="19050" t="19050" r="12065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sports people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EE25A8" w:rsidRDefault="00350984" w:rsidP="00EE2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C</w:t>
                            </w:r>
                            <w:r w:rsidRPr="00EE25A8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opy dance moves. </w:t>
                            </w:r>
                          </w:p>
                          <w:p w:rsidR="00350984" w:rsidRDefault="00350984" w:rsidP="00EE2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Make up a short dance.</w:t>
                            </w:r>
                          </w:p>
                          <w:p w:rsidR="00350984" w:rsidRPr="00EE25A8" w:rsidRDefault="00350984" w:rsidP="00EE2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D</w:t>
                            </w:r>
                            <w:r w:rsidRPr="00EE25A8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ance imaginatively. </w:t>
                            </w:r>
                          </w:p>
                          <w:p w:rsidR="00350984" w:rsidRPr="006B2533" w:rsidRDefault="00350984" w:rsidP="006B2533">
                            <w:pPr>
                              <w:spacing w:line="240" w:lineRule="auto"/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50984" w:rsidRPr="006B2533" w:rsidRDefault="00350984" w:rsidP="006B253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62A5" id="_x0000_s1037" type="#_x0000_t202" style="position:absolute;margin-left:409.25pt;margin-top:2.7pt;width:350.05pt;height:14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sports people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EE25A8" w:rsidRDefault="00350984" w:rsidP="00EE25A8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C</w:t>
                      </w:r>
                      <w:r w:rsidRPr="00EE25A8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opy dance moves. </w:t>
                      </w:r>
                    </w:p>
                    <w:p w:rsidR="00350984" w:rsidRDefault="00350984" w:rsidP="00EE25A8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Make up a short dance.</w:t>
                      </w:r>
                    </w:p>
                    <w:p w:rsidR="00350984" w:rsidRPr="00EE25A8" w:rsidRDefault="00350984" w:rsidP="00EE25A8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D</w:t>
                      </w:r>
                      <w:r w:rsidRPr="00EE25A8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ance imaginatively. </w:t>
                      </w:r>
                    </w:p>
                    <w:p w:rsidR="00350984" w:rsidRPr="006B2533" w:rsidRDefault="00350984" w:rsidP="006B2533">
                      <w:pPr>
                        <w:spacing w:line="240" w:lineRule="auto"/>
                        <w:rPr>
                          <w:rFonts w:ascii="Century Gothic" w:hAnsi="Century Gothic" w:cs="Arial"/>
                          <w:sz w:val="16"/>
                          <w:szCs w:val="16"/>
                          <w:u w:val="single"/>
                        </w:rPr>
                      </w:pPr>
                    </w:p>
                    <w:p w:rsidR="00350984" w:rsidRPr="006B2533" w:rsidRDefault="00350984" w:rsidP="006B253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68E2895" wp14:editId="66B79EE3">
                <wp:simplePos x="0" y="0"/>
                <wp:positionH relativeFrom="margin">
                  <wp:posOffset>391379</wp:posOffset>
                </wp:positionH>
                <wp:positionV relativeFrom="paragraph">
                  <wp:posOffset>48173</wp:posOffset>
                </wp:positionV>
                <wp:extent cx="4445635" cy="1812925"/>
                <wp:effectExtent l="19050" t="19050" r="12065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musicians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Listen to, copy and repeat a simple rhythm or melody.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Understand that pitch describes how high or low sounds are. 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that tempo describes how fast or slow the music is.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that dynamics describe how loud or quiet the music is.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Recognise different instruments.</w:t>
                            </w:r>
                          </w:p>
                          <w:p w:rsidR="00350984" w:rsidRPr="00255DF0" w:rsidRDefault="00350984" w:rsidP="00255D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55D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Discuss feelings and emotions linked to different pieces of music.</w:t>
                            </w:r>
                          </w:p>
                          <w:p w:rsidR="00350984" w:rsidRPr="00255DF0" w:rsidRDefault="00350984" w:rsidP="00255DF0">
                            <w:pPr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</w:p>
                          <w:p w:rsidR="00350984" w:rsidRPr="007E4FCC" w:rsidRDefault="00350984" w:rsidP="00DB7B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50984" w:rsidRPr="00DB7BF4" w:rsidRDefault="00350984" w:rsidP="00DB7BF4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50984" w:rsidRPr="007E4FCC" w:rsidRDefault="00350984" w:rsidP="00DB7B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:rsidR="00350984" w:rsidRPr="009E6275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2895" id="_x0000_s1038" type="#_x0000_t202" style="position:absolute;margin-left:30.8pt;margin-top:3.8pt;width:350.05pt;height:14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musicians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Listen to, copy and repeat a simple rhythm or melody.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Understand that pitch describes how high or low sounds are. 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that tempo describes how fast or slow the music is.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that dynamics describe how loud or quiet the music is.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>Recognise different instruments.</w:t>
                      </w:r>
                    </w:p>
                    <w:p w:rsidR="00350984" w:rsidRPr="00255DF0" w:rsidRDefault="00350984" w:rsidP="00255DF0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55DF0">
                        <w:rPr>
                          <w:rFonts w:ascii="Century Gothic" w:hAnsi="Century Gothic"/>
                          <w:sz w:val="20"/>
                          <w:szCs w:val="20"/>
                        </w:rPr>
                        <w:t>Discuss feelings and emotions linked to different pieces of music.</w:t>
                      </w:r>
                    </w:p>
                    <w:p w:rsidR="00350984" w:rsidRPr="00255DF0" w:rsidRDefault="00350984" w:rsidP="00255DF0">
                      <w:pPr>
                        <w:rPr>
                          <w:rFonts w:ascii="Century Gothic" w:hAnsi="Century Gothic"/>
                          <w:szCs w:val="24"/>
                        </w:rPr>
                      </w:pPr>
                    </w:p>
                    <w:p w:rsidR="00350984" w:rsidRPr="007E4FCC" w:rsidRDefault="00350984" w:rsidP="00DB7B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50984" w:rsidRPr="00DB7BF4" w:rsidRDefault="00350984" w:rsidP="00DB7BF4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350984" w:rsidRPr="007E4FCC" w:rsidRDefault="00350984" w:rsidP="00DB7B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:rsidR="00350984" w:rsidRPr="009E6275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5730BD" w:rsidRDefault="005730BD"/>
    <w:p w:rsidR="005730BD" w:rsidRDefault="005730BD"/>
    <w:p w:rsidR="00145C63" w:rsidRDefault="002942A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571743" wp14:editId="3A242F72">
                <wp:simplePos x="0" y="0"/>
                <wp:positionH relativeFrom="margin">
                  <wp:posOffset>401955</wp:posOffset>
                </wp:positionH>
                <wp:positionV relativeFrom="paragraph">
                  <wp:posOffset>3002280</wp:posOffset>
                </wp:positionV>
                <wp:extent cx="9197975" cy="2920365"/>
                <wp:effectExtent l="19050" t="19050" r="2222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7975" cy="292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Pr="005730BD" w:rsidRDefault="00350984" w:rsidP="005730BD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730B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Stimulus we will use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to engage our learners</w:t>
                            </w:r>
                            <w:r w:rsidRPr="005730B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</w:p>
                          <w:p w:rsidR="006F22DC" w:rsidRPr="002942A2" w:rsidRDefault="00350984" w:rsidP="005730BD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2942A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6F22D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The Secret of Black Rock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F22D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Hermelin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Rapunzel</w:t>
                            </w:r>
                          </w:p>
                          <w:p w:rsidR="00350984" w:rsidRPr="006F22DC" w:rsidRDefault="006F22DC" w:rsidP="005730BD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D110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05EE19" wp14:editId="01158109">
                                  <wp:extent cx="1524000" cy="1808311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729" cy="1822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1106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110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871F98" wp14:editId="7CAE6492">
                                  <wp:extent cx="1600200" cy="1855641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269" cy="1864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106F">
                              <w:rPr>
                                <w:noProof/>
                                <w:lang w:eastAsia="en-GB"/>
                              </w:rPr>
                              <w:t xml:space="preserve">                       </w:t>
                            </w:r>
                            <w:r w:rsidR="00D110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02D35" wp14:editId="51F318DA">
                                  <wp:extent cx="1903331" cy="1853565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710" cy="1864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71743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31.65pt;margin-top:236.4pt;width:724.25pt;height:229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" strokecolor="#538135 [2409]" strokeweight="3pt">
                <v:textbox>
                  <w:txbxContent>
                    <w:p w:rsidR="00350984" w:rsidRPr="005730BD" w:rsidRDefault="00350984" w:rsidP="005730BD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730BD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Stimulus we will use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 xml:space="preserve"> to engage our learners</w:t>
                      </w:r>
                      <w:r w:rsidRPr="005730BD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</w:p>
                    <w:p w:rsidR="006F22DC" w:rsidRPr="002942A2" w:rsidRDefault="00350984" w:rsidP="005730BD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2942A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 </w:t>
                      </w:r>
                      <w:r w:rsidR="006F22D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The Secret of Black Rock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  <w:r w:rsidR="006F22D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Hermelin</w:t>
                      </w:r>
                      <w:proofErr w:type="spellEnd"/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Rapunzel</w:t>
                      </w:r>
                    </w:p>
                    <w:p w:rsidR="00350984" w:rsidRPr="006F22DC" w:rsidRDefault="006F22DC" w:rsidP="005730BD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D110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05EE19" wp14:editId="01158109">
                            <wp:extent cx="1524000" cy="1808311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729" cy="1822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1106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110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871F98" wp14:editId="7CAE6492">
                            <wp:extent cx="1600200" cy="1855641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269" cy="1864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106F">
                        <w:rPr>
                          <w:noProof/>
                          <w:lang w:eastAsia="en-GB"/>
                        </w:rPr>
                        <w:t xml:space="preserve">                       </w:t>
                      </w:r>
                      <w:r w:rsidR="00D110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A02D35" wp14:editId="51F318DA">
                            <wp:extent cx="1903331" cy="1853565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710" cy="1864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D7CD522" wp14:editId="0909409D">
                <wp:simplePos x="0" y="0"/>
                <wp:positionH relativeFrom="margin">
                  <wp:posOffset>5108575</wp:posOffset>
                </wp:positionH>
                <wp:positionV relativeFrom="paragraph">
                  <wp:posOffset>43815</wp:posOffset>
                </wp:positionV>
                <wp:extent cx="4445635" cy="2846705"/>
                <wp:effectExtent l="19050" t="19050" r="12065" b="107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284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To promote SMSC we will: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Know right from wrong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Co-operates and works well as a team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Are open to new ideas and beliefs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Understands their own cultures and beliefs and what shapes them. 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knows what makes them and others happy.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Make connections</w:t>
                            </w:r>
                          </w:p>
                          <w:p w:rsidR="00350984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34E0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Shows empathy</w:t>
                            </w:r>
                          </w:p>
                          <w:p w:rsidR="00350984" w:rsidRPr="00134E0D" w:rsidRDefault="00350984" w:rsidP="00134E0D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Confidently upholds their values and principles</w:t>
                            </w:r>
                          </w:p>
                          <w:p w:rsidR="00350984" w:rsidRPr="009E6275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D522" id="_x0000_s1040" type="#_x0000_t202" style="position:absolute;margin-left:402.25pt;margin-top:3.45pt;width:350.05pt;height:224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To promote SMSC we will: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Know right from wrong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Co-operates and works well as a team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Are open to new ideas and beliefs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Understands their own cultures and beliefs and what shapes them. 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knows what makes them and others happy.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Make connections</w:t>
                      </w:r>
                    </w:p>
                    <w:p w:rsidR="00350984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34E0D">
                        <w:rPr>
                          <w:rFonts w:ascii="Century Gothic" w:hAnsi="Century Gothic"/>
                          <w:sz w:val="16"/>
                          <w:szCs w:val="16"/>
                        </w:rPr>
                        <w:t>Shows empathy</w:t>
                      </w:r>
                    </w:p>
                    <w:p w:rsidR="00350984" w:rsidRPr="00134E0D" w:rsidRDefault="00350984" w:rsidP="00134E0D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Confidently upholds their values and principles</w:t>
                      </w:r>
                    </w:p>
                    <w:p w:rsidR="00350984" w:rsidRPr="009E6275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2E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340E76" wp14:editId="381B7FD6">
                <wp:simplePos x="0" y="0"/>
                <wp:positionH relativeFrom="margin">
                  <wp:posOffset>389890</wp:posOffset>
                </wp:positionH>
                <wp:positionV relativeFrom="paragraph">
                  <wp:posOffset>43815</wp:posOffset>
                </wp:positionV>
                <wp:extent cx="4445635" cy="2863850"/>
                <wp:effectExtent l="19050" t="19050" r="12065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984" w:rsidRDefault="00350984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In RE we will learn: 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</w:rPr>
                              <w:t>New Beginnings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Why do people around the world celebrate the start of a new year?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Compare their own to Chinese New Year.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Be able to recall the story of Chinese New Year.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Pupils talk about their own experiences/feelings.</w:t>
                            </w:r>
                          </w:p>
                          <w:p w:rsidR="00350984" w:rsidRPr="00EE25A8" w:rsidRDefault="00350984" w:rsidP="00EE2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Recognise cultural symbols related to Chinese New Year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Use simple everyday religious terms to describe New Year celebrations.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Recall The Story of Chinese New Year.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</w:rPr>
                              <w:t>Easter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Talk about what makes a friend and what can break a friendship in simple terms.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Talk about who Jesus is.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>Be able to retell the Easter Story in different ways.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Begin to understand the importance of the events to Christians and how they are a main Christian event.</w:t>
                            </w:r>
                          </w:p>
                          <w:p w:rsidR="00350984" w:rsidRPr="00EE25A8" w:rsidRDefault="00350984" w:rsidP="00EE25A8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Begin to understand when the events took place in time.</w:t>
                            </w:r>
                          </w:p>
                          <w:p w:rsidR="00350984" w:rsidRPr="00EE25A8" w:rsidRDefault="00350984" w:rsidP="00EE25A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350984" w:rsidRPr="00EE25A8" w:rsidRDefault="00350984" w:rsidP="00EE2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E25A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0E76" id="_x0000_s1041" type="#_x0000_t202" style="position:absolute;margin-left:30.7pt;margin-top:3.45pt;width:350.05pt;height:2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" strokecolor="#538135 [2409]" strokeweight="3pt">
                <v:textbox>
                  <w:txbxContent>
                    <w:p w:rsidR="00350984" w:rsidRDefault="00350984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In RE we will learn: 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</w:rPr>
                        <w:t>New Beginnings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Why do people around the world celebrate the start of a new year?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Compare their own to Chinese New Year.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Be able to recall the story of Chinese New Year.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Pupils talk about their own experiences/feelings.</w:t>
                      </w:r>
                    </w:p>
                    <w:p w:rsidR="00350984" w:rsidRPr="00EE25A8" w:rsidRDefault="00350984" w:rsidP="00EE25A8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Recognise cultural symbols related to Chinese New Year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Use simple everyday religious terms to describe New Year celebrations.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Recall The Story of Chinese New Year.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</w:rPr>
                        <w:t>Easter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Talk about what makes a friend and what can break a friendship in simple terms.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Talk about who Jesus is.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>Be able to retell the Easter Story in different ways.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Begin to understand the importance of the events to Christians and how they are a main Christian event.</w:t>
                      </w:r>
                    </w:p>
                    <w:p w:rsidR="00350984" w:rsidRPr="00EE25A8" w:rsidRDefault="00350984" w:rsidP="00EE25A8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25A8">
                        <w:rPr>
                          <w:rFonts w:ascii="Century Gothic" w:hAnsi="Century Gothic"/>
                          <w:sz w:val="18"/>
                          <w:szCs w:val="18"/>
                        </w:rPr>
                        <w:t>Begin to understand when the events took place in time.</w:t>
                      </w:r>
                    </w:p>
                    <w:p w:rsidR="00350984" w:rsidRPr="00EE25A8" w:rsidRDefault="00350984" w:rsidP="00EE25A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350984" w:rsidRPr="00EE25A8" w:rsidRDefault="00350984" w:rsidP="00EE25A8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E25A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45C63" w:rsidSect="009E6275">
      <w:pgSz w:w="16838" w:h="11906" w:orient="landscape"/>
      <w:pgMar w:top="567" w:right="567" w:bottom="567" w:left="567" w:header="709" w:footer="709" w:gutter="0"/>
      <w:pgBorders w:offsetFrom="page">
        <w:top w:val="weavingBraid" w:sz="24" w:space="24" w:color="00B050"/>
        <w:left w:val="weavingBraid" w:sz="24" w:space="24" w:color="00B050"/>
        <w:bottom w:val="weavingBraid" w:sz="24" w:space="24" w:color="00B050"/>
        <w:right w:val="weavingBrai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36745"/>
    <w:multiLevelType w:val="hybridMultilevel"/>
    <w:tmpl w:val="0FF458C6"/>
    <w:lvl w:ilvl="0" w:tplc="9918A96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33127360"/>
    <w:multiLevelType w:val="multilevel"/>
    <w:tmpl w:val="0CE4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A775ED"/>
    <w:multiLevelType w:val="hybridMultilevel"/>
    <w:tmpl w:val="C2245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46587"/>
    <w:multiLevelType w:val="hybridMultilevel"/>
    <w:tmpl w:val="785A8E7C"/>
    <w:lvl w:ilvl="0" w:tplc="9C0C19B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21101"/>
    <w:multiLevelType w:val="hybridMultilevel"/>
    <w:tmpl w:val="1BB44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02A99"/>
    <w:multiLevelType w:val="hybridMultilevel"/>
    <w:tmpl w:val="0E8EB0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C525E"/>
    <w:multiLevelType w:val="multilevel"/>
    <w:tmpl w:val="64BA9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75"/>
    <w:rsid w:val="00095E84"/>
    <w:rsid w:val="000F6152"/>
    <w:rsid w:val="0010407C"/>
    <w:rsid w:val="00130E5F"/>
    <w:rsid w:val="0013402F"/>
    <w:rsid w:val="00134E0D"/>
    <w:rsid w:val="00145C63"/>
    <w:rsid w:val="00176D9B"/>
    <w:rsid w:val="001E6327"/>
    <w:rsid w:val="00226B62"/>
    <w:rsid w:val="002367EF"/>
    <w:rsid w:val="00255DF0"/>
    <w:rsid w:val="00283B28"/>
    <w:rsid w:val="002942A2"/>
    <w:rsid w:val="00350984"/>
    <w:rsid w:val="00471C75"/>
    <w:rsid w:val="00545FEE"/>
    <w:rsid w:val="005730BD"/>
    <w:rsid w:val="006B2533"/>
    <w:rsid w:val="006E28B3"/>
    <w:rsid w:val="006F22DC"/>
    <w:rsid w:val="00806958"/>
    <w:rsid w:val="009323A7"/>
    <w:rsid w:val="009C08A2"/>
    <w:rsid w:val="009E6275"/>
    <w:rsid w:val="00AF2652"/>
    <w:rsid w:val="00B54FDC"/>
    <w:rsid w:val="00B5562F"/>
    <w:rsid w:val="00C75EA5"/>
    <w:rsid w:val="00D1106F"/>
    <w:rsid w:val="00D11862"/>
    <w:rsid w:val="00DA2E80"/>
    <w:rsid w:val="00DB7BF4"/>
    <w:rsid w:val="00DC7643"/>
    <w:rsid w:val="00DD6301"/>
    <w:rsid w:val="00DE3708"/>
    <w:rsid w:val="00DF01FC"/>
    <w:rsid w:val="00E61329"/>
    <w:rsid w:val="00E95FCA"/>
    <w:rsid w:val="00EE25A8"/>
    <w:rsid w:val="00EF22A6"/>
    <w:rsid w:val="00EF31D4"/>
    <w:rsid w:val="00EF6E20"/>
    <w:rsid w:val="00F95AC8"/>
    <w:rsid w:val="00FB0CE1"/>
    <w:rsid w:val="00FB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E9BBA-1559-40B5-AC5D-275E2A0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6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7BF4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B7BF4"/>
    <w:pPr>
      <w:ind w:left="720"/>
      <w:contextualSpacing/>
    </w:pPr>
  </w:style>
  <w:style w:type="paragraph" w:styleId="NoSpacing">
    <w:name w:val="No Spacing"/>
    <w:uiPriority w:val="1"/>
    <w:qFormat/>
    <w:rsid w:val="00EE25A8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FEF00E68</Template>
  <TotalTime>0</TotalTime>
  <Pages>4</Pages>
  <Words>9</Words>
  <Characters>55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Quinlan</dc:creator>
  <cp:keywords/>
  <dc:description/>
  <cp:lastModifiedBy>C Davies</cp:lastModifiedBy>
  <cp:revision>2</cp:revision>
  <dcterms:created xsi:type="dcterms:W3CDTF">2019-03-12T11:10:00Z</dcterms:created>
  <dcterms:modified xsi:type="dcterms:W3CDTF">2019-03-12T11:10:00Z</dcterms:modified>
</cp:coreProperties>
</file>