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0E5F" w:rsidRDefault="006E43E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F8393E" wp14:editId="52B8EA38">
                <wp:simplePos x="0" y="0"/>
                <wp:positionH relativeFrom="margin">
                  <wp:posOffset>305435</wp:posOffset>
                </wp:positionH>
                <wp:positionV relativeFrom="paragraph">
                  <wp:posOffset>1039495</wp:posOffset>
                </wp:positionV>
                <wp:extent cx="3634740" cy="2184400"/>
                <wp:effectExtent l="19050" t="19050" r="2286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218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342CC8" w:rsidRDefault="00977980" w:rsidP="003D35A8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342CC8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writers we will: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  <w:t>Use expanded noun phrases to add description &amp; specification.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  <w:t>Write with correct and consistent use of capital letters and full stops.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  <w:t>Write a sequence of sentences to form a short narrative.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  <w:t>Speaking and listening.</w:t>
                            </w:r>
                          </w:p>
                          <w:p w:rsidR="00977980" w:rsidRPr="006E43E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</w:rPr>
                            </w:pPr>
                            <w:r w:rsidRPr="006E43E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</w:rPr>
                              <w:t>Write different kinds of sentence: statement, and question.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after="0" w:line="240" w:lineRule="auto"/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Arial"/>
                                <w:color w:val="000000" w:themeColor="text1"/>
                                <w:szCs w:val="20"/>
                                <w:highlight w:val="yellow"/>
                              </w:rPr>
                              <w:t>Write using subordination (because) and co-ordination (and, but).</w:t>
                            </w:r>
                          </w:p>
                          <w:p w:rsidR="00977980" w:rsidRPr="0051551D" w:rsidRDefault="00977980" w:rsidP="00342CC8">
                            <w:pPr>
                              <w:rPr>
                                <w:rFonts w:ascii="Century Gothic" w:hAnsi="Century Gothic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:rsidR="00977980" w:rsidRPr="009B1D51" w:rsidRDefault="00977980" w:rsidP="009B1D51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F839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05pt;margin-top:81.85pt;width:286.2pt;height:17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" strokecolor="#538135 [2409]" strokeweight="3pt">
                <v:textbox>
                  <w:txbxContent>
                    <w:p w:rsidR="00977980" w:rsidRPr="00342CC8" w:rsidRDefault="00977980" w:rsidP="003D35A8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342CC8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writers we will: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  <w:t>Use expanded noun phrases to add description &amp; specification.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  <w:t>Write with correct and consistent use of capital letters and full stops.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  <w:t>Write a sequence of sentences to form a short narrative.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  <w:t>Speaking and listening.</w:t>
                      </w:r>
                    </w:p>
                    <w:p w:rsidR="00977980" w:rsidRPr="006E43E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</w:rPr>
                      </w:pPr>
                      <w:r w:rsidRPr="006E43E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</w:rPr>
                        <w:t>Write different kinds of sentence: statement, and question.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spacing w:after="0" w:line="240" w:lineRule="auto"/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Arial"/>
                          <w:color w:val="000000" w:themeColor="text1"/>
                          <w:szCs w:val="20"/>
                          <w:highlight w:val="yellow"/>
                        </w:rPr>
                        <w:t>Write using subordination (because) and co-ordination (and, but).</w:t>
                      </w:r>
                    </w:p>
                    <w:p w:rsidR="00977980" w:rsidRPr="0051551D" w:rsidRDefault="00977980" w:rsidP="00342CC8">
                      <w:pPr>
                        <w:rPr>
                          <w:rFonts w:ascii="Century Gothic" w:hAnsi="Century Gothic" w:cs="Arial"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:rsidR="00977980" w:rsidRPr="009B1D51" w:rsidRDefault="00977980" w:rsidP="009B1D51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DF6CBBC" wp14:editId="3FF2C5BC">
                <wp:simplePos x="0" y="0"/>
                <wp:positionH relativeFrom="margin">
                  <wp:posOffset>339725</wp:posOffset>
                </wp:positionH>
                <wp:positionV relativeFrom="paragraph">
                  <wp:posOffset>316865</wp:posOffset>
                </wp:positionV>
                <wp:extent cx="9269730" cy="688340"/>
                <wp:effectExtent l="19050" t="19050" r="26670" b="1651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6973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9E6275" w:rsidRDefault="00977980" w:rsidP="009E6275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</w:rPr>
                              <w:t>At Bedford Drive Primary, children will be taught with a skills based approach in order to deepen their understanding and develop a mastery approach to their learning. There may be times wher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e topics are used to engage the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children, but we will also be looking at relevant and current events in order to get the best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learning</w:t>
                            </w:r>
                            <w:r w:rsidRPr="009E6275">
                              <w:rPr>
                                <w:rFonts w:ascii="Century Gothic" w:hAnsi="Century Gothic"/>
                              </w:rPr>
                              <w:t xml:space="preserve"> from our children.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6CBBC" id="_x0000_s1027" type="#_x0000_t202" style="position:absolute;margin-left:26.75pt;margin-top:24.95pt;width:729.9pt;height:5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" strokecolor="#538135 [2409]" strokeweight="3pt">
                <v:textbox>
                  <w:txbxContent>
                    <w:p w:rsidR="00977980" w:rsidRPr="009E6275" w:rsidRDefault="00977980" w:rsidP="009E6275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9E6275">
                        <w:rPr>
                          <w:rFonts w:ascii="Century Gothic" w:hAnsi="Century Gothic"/>
                        </w:rPr>
                        <w:t>At Bedford Drive Primary, children will be taught with a skills based approach in order to deepen their understanding and develop a mastery approach to their learning. There may be times wher</w:t>
                      </w:r>
                      <w:r>
                        <w:rPr>
                          <w:rFonts w:ascii="Century Gothic" w:hAnsi="Century Gothic"/>
                        </w:rPr>
                        <w:t>e topics are used to engage the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children, but we will also be looking at relevant and current events in order to get the best </w:t>
                      </w:r>
                      <w:r>
                        <w:rPr>
                          <w:rFonts w:ascii="Century Gothic" w:hAnsi="Century Gothic"/>
                        </w:rPr>
                        <w:t>learning</w:t>
                      </w:r>
                      <w:r w:rsidRPr="009E6275">
                        <w:rPr>
                          <w:rFonts w:ascii="Century Gothic" w:hAnsi="Century Gothic"/>
                        </w:rPr>
                        <w:t xml:space="preserve"> from our children.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6E43E3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BEA4880" wp14:editId="35EC0302">
            <wp:simplePos x="0" y="0"/>
            <wp:positionH relativeFrom="margin">
              <wp:align>center</wp:align>
            </wp:positionH>
            <wp:positionV relativeFrom="paragraph">
              <wp:posOffset>787400</wp:posOffset>
            </wp:positionV>
            <wp:extent cx="756285" cy="937895"/>
            <wp:effectExtent l="0" t="0" r="5715" b="0"/>
            <wp:wrapTight wrapText="bothSides">
              <wp:wrapPolygon edited="0">
                <wp:start x="0" y="0"/>
                <wp:lineTo x="0" y="21059"/>
                <wp:lineTo x="21219" y="21059"/>
                <wp:lineTo x="2121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49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942F839" wp14:editId="4939A3E2">
                <wp:simplePos x="0" y="0"/>
                <wp:positionH relativeFrom="margin">
                  <wp:posOffset>6022975</wp:posOffset>
                </wp:positionH>
                <wp:positionV relativeFrom="paragraph">
                  <wp:posOffset>927735</wp:posOffset>
                </wp:positionV>
                <wp:extent cx="3578225" cy="2004060"/>
                <wp:effectExtent l="19050" t="19050" r="22225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225" cy="200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mathematicians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977980" w:rsidRPr="002D5FB3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Numbers to 100</w:t>
                            </w:r>
                          </w:p>
                          <w:p w:rsidR="00977980" w:rsidRPr="002D5FB3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Addition and Subtraction</w:t>
                            </w:r>
                          </w:p>
                          <w:p w:rsidR="00977980" w:rsidRPr="002D5FB3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Multiplication of 2, 5 and 10</w:t>
                            </w:r>
                          </w:p>
                          <w:p w:rsidR="00977980" w:rsidRPr="00457B18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57B18">
                              <w:rPr>
                                <w:rFonts w:ascii="Century Gothic" w:hAnsi="Century Gothic"/>
                              </w:rPr>
                              <w:t>Multiplication and Division of 2, 5 and 10</w:t>
                            </w:r>
                          </w:p>
                          <w:p w:rsidR="00977980" w:rsidRPr="00457B18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57B18">
                              <w:rPr>
                                <w:rFonts w:ascii="Century Gothic" w:hAnsi="Century Gothic"/>
                              </w:rPr>
                              <w:t>Length</w:t>
                            </w:r>
                          </w:p>
                          <w:p w:rsidR="00977980" w:rsidRPr="00457B18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57B18">
                              <w:rPr>
                                <w:rFonts w:ascii="Century Gothic" w:hAnsi="Century Gothic"/>
                              </w:rPr>
                              <w:t>Mass</w:t>
                            </w:r>
                          </w:p>
                          <w:p w:rsidR="00977980" w:rsidRPr="00457B18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57B18">
                              <w:rPr>
                                <w:rFonts w:ascii="Century Gothic" w:hAnsi="Century Gothic"/>
                              </w:rPr>
                              <w:t>Temperature</w:t>
                            </w:r>
                          </w:p>
                          <w:p w:rsidR="00977980" w:rsidRPr="00457B18" w:rsidRDefault="00977980" w:rsidP="00457B1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entury Gothic" w:hAnsi="Century Gothic"/>
                              </w:rPr>
                            </w:pPr>
                            <w:r w:rsidRPr="00457B18">
                              <w:rPr>
                                <w:rFonts w:ascii="Century Gothic" w:hAnsi="Century Gothic"/>
                              </w:rPr>
                              <w:t>Picture Graphs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F839" id="_x0000_s1028" type="#_x0000_t202" style="position:absolute;margin-left:474.25pt;margin-top:73.05pt;width:281.75pt;height:157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" strokecolor="#538135 [2409]" strokeweight="3pt">
                <v:textbox>
                  <w:txbxContent>
                    <w:p w:rsidR="00977980" w:rsidRDefault="00977980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mathematicians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977980" w:rsidRPr="002D5FB3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Numbers to 100</w:t>
                      </w:r>
                    </w:p>
                    <w:p w:rsidR="00977980" w:rsidRPr="002D5FB3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Addition and Subtraction</w:t>
                      </w:r>
                    </w:p>
                    <w:p w:rsidR="00977980" w:rsidRPr="002D5FB3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Multiplication of 2, 5 and 10</w:t>
                      </w:r>
                    </w:p>
                    <w:p w:rsidR="00977980" w:rsidRPr="00457B18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457B18">
                        <w:rPr>
                          <w:rFonts w:ascii="Century Gothic" w:hAnsi="Century Gothic"/>
                        </w:rPr>
                        <w:t>Multiplication and Division of 2, 5 and 10</w:t>
                      </w:r>
                    </w:p>
                    <w:p w:rsidR="00977980" w:rsidRPr="00457B18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457B18">
                        <w:rPr>
                          <w:rFonts w:ascii="Century Gothic" w:hAnsi="Century Gothic"/>
                        </w:rPr>
                        <w:t>Length</w:t>
                      </w:r>
                    </w:p>
                    <w:p w:rsidR="00977980" w:rsidRPr="00457B18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457B18">
                        <w:rPr>
                          <w:rFonts w:ascii="Century Gothic" w:hAnsi="Century Gothic"/>
                        </w:rPr>
                        <w:t>Mass</w:t>
                      </w:r>
                    </w:p>
                    <w:p w:rsidR="00977980" w:rsidRPr="00457B18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457B18">
                        <w:rPr>
                          <w:rFonts w:ascii="Century Gothic" w:hAnsi="Century Gothic"/>
                        </w:rPr>
                        <w:t>Temperature</w:t>
                      </w:r>
                    </w:p>
                    <w:p w:rsidR="00977980" w:rsidRPr="00457B18" w:rsidRDefault="00977980" w:rsidP="00457B1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entury Gothic" w:hAnsi="Century Gothic"/>
                        </w:rPr>
                      </w:pPr>
                      <w:r w:rsidRPr="00457B18">
                        <w:rPr>
                          <w:rFonts w:ascii="Century Gothic" w:hAnsi="Century Gothic"/>
                        </w:rPr>
                        <w:t>Picture Graphs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6E43E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26C561F" wp14:editId="7130D73F">
                <wp:simplePos x="0" y="0"/>
                <wp:positionH relativeFrom="margin">
                  <wp:posOffset>4233545</wp:posOffset>
                </wp:positionH>
                <wp:positionV relativeFrom="paragraph">
                  <wp:posOffset>133209</wp:posOffset>
                </wp:positionV>
                <wp:extent cx="1501140" cy="1170940"/>
                <wp:effectExtent l="19050" t="19050" r="22860" b="1016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1140" cy="1170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1E6327" w:rsidRDefault="00977980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  <w:u w:val="single"/>
                              </w:rPr>
                              <w:t>Year 2</w:t>
                            </w:r>
                          </w:p>
                          <w:p w:rsidR="00977980" w:rsidRPr="001E6327" w:rsidRDefault="00977980" w:rsidP="001E6327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</w:pPr>
                            <w:r w:rsidRPr="001E6327">
                              <w:rPr>
                                <w:rFonts w:ascii="Century Gothic" w:hAnsi="Century Gothic"/>
                                <w:b/>
                                <w:sz w:val="32"/>
                                <w:szCs w:val="32"/>
                              </w:rPr>
                              <w:t>Autumn Term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C561F" id="_x0000_s1029" type="#_x0000_t202" style="position:absolute;margin-left:333.35pt;margin-top:10.5pt;width:118.2pt;height:92.2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" strokecolor="#538135 [2409]" strokeweight="3pt">
                <v:textbox>
                  <w:txbxContent>
                    <w:p w:rsidR="00977980" w:rsidRPr="001E6327" w:rsidRDefault="00977980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2"/>
                          <w:szCs w:val="32"/>
                          <w:u w:val="single"/>
                        </w:rPr>
                        <w:t>Year 2</w:t>
                      </w:r>
                    </w:p>
                    <w:p w:rsidR="00977980" w:rsidRPr="001E6327" w:rsidRDefault="00977980" w:rsidP="001E6327">
                      <w:pPr>
                        <w:jc w:val="center"/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</w:pPr>
                      <w:r w:rsidRPr="001E6327">
                        <w:rPr>
                          <w:rFonts w:ascii="Century Gothic" w:hAnsi="Century Gothic"/>
                          <w:b/>
                          <w:sz w:val="32"/>
                          <w:szCs w:val="32"/>
                        </w:rPr>
                        <w:t>Autumn Term Skills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6161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98552C8" wp14:editId="6AC5A569">
                <wp:simplePos x="0" y="0"/>
                <wp:positionH relativeFrom="margin">
                  <wp:posOffset>6837680</wp:posOffset>
                </wp:positionH>
                <wp:positionV relativeFrom="paragraph">
                  <wp:posOffset>516255</wp:posOffset>
                </wp:positionV>
                <wp:extent cx="2806700" cy="3157855"/>
                <wp:effectExtent l="19050" t="19050" r="12700" b="234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6700" cy="3157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readers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977980" w:rsidRPr="002D5FB3" w:rsidRDefault="00977980" w:rsidP="00B216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Draw on knowledge of vocabulary to understand texts</w:t>
                            </w:r>
                          </w:p>
                          <w:p w:rsidR="00977980" w:rsidRPr="002D5FB3" w:rsidRDefault="00977980" w:rsidP="00B216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 Identify / explain key aspects of fiction and non-fiction texts, such as characters, events, titles and information </w:t>
                            </w:r>
                          </w:p>
                          <w:p w:rsidR="00977980" w:rsidRPr="002D5FB3" w:rsidRDefault="00977980" w:rsidP="00B216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Identify and explain the sequence of events in texts </w:t>
                            </w:r>
                          </w:p>
                          <w:p w:rsidR="00977980" w:rsidRPr="002D5FB3" w:rsidRDefault="00977980" w:rsidP="00B216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Make inferences from the text </w:t>
                            </w:r>
                          </w:p>
                          <w:p w:rsidR="00977980" w:rsidRPr="002D5FB3" w:rsidRDefault="00977980" w:rsidP="00B216D3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Predict what might happen on the basis of what has been read so far </w:t>
                            </w:r>
                          </w:p>
                          <w:p w:rsidR="00977980" w:rsidRPr="00B216D3" w:rsidRDefault="00977980" w:rsidP="00B216D3">
                            <w:pPr>
                              <w:pStyle w:val="ListParagraph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52C8" id="_x0000_s1030" type="#_x0000_t202" style="position:absolute;margin-left:538.4pt;margin-top:40.65pt;width:221pt;height:248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" strokecolor="#538135 [2409]" strokeweight="3pt">
                <v:textbox>
                  <w:txbxContent>
                    <w:p w:rsidR="00977980" w:rsidRDefault="00977980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readers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977980" w:rsidRPr="002D5FB3" w:rsidRDefault="00977980" w:rsidP="00B216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Draw on knowledge of vocabulary to understand texts</w:t>
                      </w:r>
                    </w:p>
                    <w:p w:rsidR="00977980" w:rsidRPr="002D5FB3" w:rsidRDefault="00977980" w:rsidP="00B216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 Identify / explain key aspects of fiction and non-fiction texts, such as characters, events, titles and information </w:t>
                      </w:r>
                    </w:p>
                    <w:p w:rsidR="00977980" w:rsidRPr="002D5FB3" w:rsidRDefault="00977980" w:rsidP="00B216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Identify and explain the sequence of events in texts </w:t>
                      </w:r>
                    </w:p>
                    <w:p w:rsidR="00977980" w:rsidRPr="002D5FB3" w:rsidRDefault="00977980" w:rsidP="00B216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Make inferences from the text </w:t>
                      </w:r>
                    </w:p>
                    <w:p w:rsidR="00977980" w:rsidRPr="002D5FB3" w:rsidRDefault="00977980" w:rsidP="00B216D3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Predict what might happen on the basis of what has been read so far </w:t>
                      </w:r>
                    </w:p>
                    <w:p w:rsidR="00977980" w:rsidRPr="00B216D3" w:rsidRDefault="00977980" w:rsidP="00B216D3">
                      <w:pPr>
                        <w:pStyle w:val="ListParagraph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6F1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A079400" wp14:editId="6FC5A22F">
                <wp:simplePos x="0" y="0"/>
                <wp:positionH relativeFrom="margin">
                  <wp:posOffset>3966845</wp:posOffset>
                </wp:positionH>
                <wp:positionV relativeFrom="paragraph">
                  <wp:posOffset>516255</wp:posOffset>
                </wp:positionV>
                <wp:extent cx="2765425" cy="3189605"/>
                <wp:effectExtent l="19050" t="19050" r="15875" b="1079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5425" cy="318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9E6275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computer whizzes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F26F1B" w:rsidRPr="002D5FB3" w:rsidRDefault="00F26F1B" w:rsidP="00F26F1B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iCs/>
                                <w:sz w:val="22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iCs/>
                                <w:sz w:val="22"/>
                                <w:szCs w:val="20"/>
                                <w:highlight w:val="yellow"/>
                              </w:rPr>
                              <w:t xml:space="preserve">Be able to predict a sequence of instructions </w:t>
                            </w:r>
                          </w:p>
                          <w:p w:rsidR="00F26F1B" w:rsidRPr="00F26F1B" w:rsidRDefault="00F26F1B" w:rsidP="00F26F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sz w:val="24"/>
                                <w:u w:val="single"/>
                              </w:rPr>
                            </w:pPr>
                            <w:r w:rsidRPr="00F26F1B">
                              <w:rPr>
                                <w:rFonts w:ascii="Century Gothic" w:hAnsi="Century Gothic"/>
                                <w:iCs/>
                                <w:szCs w:val="20"/>
                              </w:rPr>
                              <w:t>Be able to</w:t>
                            </w:r>
                            <w:r w:rsidR="0061612C">
                              <w:rPr>
                                <w:rFonts w:ascii="Century Gothic" w:hAnsi="Century Gothic"/>
                                <w:iCs/>
                                <w:szCs w:val="20"/>
                              </w:rPr>
                              <w:t xml:space="preserve"> program a bot to fol</w:t>
                            </w:r>
                            <w:r w:rsidR="0061612C" w:rsidRPr="00F26F1B">
                              <w:rPr>
                                <w:rFonts w:ascii="Century Gothic" w:hAnsi="Century Gothic"/>
                                <w:iCs/>
                                <w:szCs w:val="20"/>
                              </w:rPr>
                              <w:t>low</w:t>
                            </w:r>
                            <w:r w:rsidRPr="00F26F1B">
                              <w:rPr>
                                <w:rFonts w:ascii="Century Gothic" w:hAnsi="Century Gothic"/>
                                <w:iCs/>
                                <w:szCs w:val="20"/>
                              </w:rPr>
                              <w:t xml:space="preserve"> a pre-planned sequence by giving single commands with an immediate outcome.</w:t>
                            </w:r>
                          </w:p>
                          <w:p w:rsidR="00F26F1B" w:rsidRPr="002D5FB3" w:rsidRDefault="00F26F1B" w:rsidP="00F26F1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contextualSpacing w:val="0"/>
                              <w:rPr>
                                <w:rFonts w:ascii="Century Gothic" w:hAnsi="Century Gothic"/>
                                <w:b/>
                                <w:sz w:val="28"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iCs/>
                                <w:szCs w:val="20"/>
                                <w:highlight w:val="yellow"/>
                              </w:rPr>
                              <w:t>Be able to find a website by following links set up by the teacher</w:t>
                            </w:r>
                          </w:p>
                          <w:p w:rsidR="00F26F1B" w:rsidRPr="00F26F1B" w:rsidRDefault="00F26F1B" w:rsidP="00F26F1B">
                            <w:pPr>
                              <w:pStyle w:val="Default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entury Gothic" w:hAnsi="Century Gothic"/>
                                <w:sz w:val="22"/>
                                <w:szCs w:val="20"/>
                              </w:rPr>
                            </w:pPr>
                            <w:r w:rsidRPr="00F26F1B">
                              <w:rPr>
                                <w:rFonts w:ascii="Century Gothic" w:hAnsi="Century Gothic"/>
                                <w:iCs/>
                                <w:sz w:val="22"/>
                                <w:szCs w:val="20"/>
                              </w:rPr>
                              <w:t xml:space="preserve">Add and edit text, considering style, colour and layout of font </w:t>
                            </w:r>
                          </w:p>
                          <w:p w:rsidR="00F26F1B" w:rsidRPr="0061612C" w:rsidRDefault="00F26F1B" w:rsidP="0061612C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79400" id="_x0000_s1031" type="#_x0000_t202" style="position:absolute;margin-left:312.35pt;margin-top:40.65pt;width:217.75pt;height:251.1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" strokecolor="#538135 [2409]" strokeweight="3pt">
                <v:textbox>
                  <w:txbxContent>
                    <w:p w:rsidR="00977980" w:rsidRDefault="00977980" w:rsidP="009E6275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computer whizzes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F26F1B" w:rsidRPr="002D5FB3" w:rsidRDefault="00F26F1B" w:rsidP="00F26F1B">
                      <w:pPr>
                        <w:pStyle w:val="Default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iCs/>
                          <w:sz w:val="22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iCs/>
                          <w:sz w:val="22"/>
                          <w:szCs w:val="20"/>
                          <w:highlight w:val="yellow"/>
                        </w:rPr>
                        <w:t xml:space="preserve">Be able to predict a sequence of instructions </w:t>
                      </w:r>
                    </w:p>
                    <w:p w:rsidR="00F26F1B" w:rsidRPr="00F26F1B" w:rsidRDefault="00F26F1B" w:rsidP="00F26F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b/>
                          <w:sz w:val="24"/>
                          <w:u w:val="single"/>
                        </w:rPr>
                      </w:pPr>
                      <w:r w:rsidRPr="00F26F1B">
                        <w:rPr>
                          <w:rFonts w:ascii="Century Gothic" w:hAnsi="Century Gothic"/>
                          <w:iCs/>
                          <w:szCs w:val="20"/>
                        </w:rPr>
                        <w:t>Be able to</w:t>
                      </w:r>
                      <w:r w:rsidR="0061612C">
                        <w:rPr>
                          <w:rFonts w:ascii="Century Gothic" w:hAnsi="Century Gothic"/>
                          <w:iCs/>
                          <w:szCs w:val="20"/>
                        </w:rPr>
                        <w:t xml:space="preserve"> program a bot to fol</w:t>
                      </w:r>
                      <w:r w:rsidR="0061612C" w:rsidRPr="00F26F1B">
                        <w:rPr>
                          <w:rFonts w:ascii="Century Gothic" w:hAnsi="Century Gothic"/>
                          <w:iCs/>
                          <w:szCs w:val="20"/>
                        </w:rPr>
                        <w:t>low</w:t>
                      </w:r>
                      <w:r w:rsidRPr="00F26F1B">
                        <w:rPr>
                          <w:rFonts w:ascii="Century Gothic" w:hAnsi="Century Gothic"/>
                          <w:iCs/>
                          <w:szCs w:val="20"/>
                        </w:rPr>
                        <w:t xml:space="preserve"> a pre-planned sequence by giving single commands with an immediate outcome.</w:t>
                      </w:r>
                    </w:p>
                    <w:p w:rsidR="00F26F1B" w:rsidRPr="002D5FB3" w:rsidRDefault="00F26F1B" w:rsidP="00F26F1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contextualSpacing w:val="0"/>
                        <w:rPr>
                          <w:rFonts w:ascii="Century Gothic" w:hAnsi="Century Gothic"/>
                          <w:b/>
                          <w:sz w:val="28"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iCs/>
                          <w:szCs w:val="20"/>
                          <w:highlight w:val="yellow"/>
                        </w:rPr>
                        <w:t>Be able to find a website by following links set up by the teacher</w:t>
                      </w:r>
                    </w:p>
                    <w:p w:rsidR="00F26F1B" w:rsidRPr="00F26F1B" w:rsidRDefault="00F26F1B" w:rsidP="00F26F1B">
                      <w:pPr>
                        <w:pStyle w:val="Default"/>
                        <w:numPr>
                          <w:ilvl w:val="0"/>
                          <w:numId w:val="16"/>
                        </w:numPr>
                        <w:rPr>
                          <w:rFonts w:ascii="Century Gothic" w:hAnsi="Century Gothic"/>
                          <w:sz w:val="22"/>
                          <w:szCs w:val="20"/>
                        </w:rPr>
                      </w:pPr>
                      <w:r w:rsidRPr="00F26F1B">
                        <w:rPr>
                          <w:rFonts w:ascii="Century Gothic" w:hAnsi="Century Gothic"/>
                          <w:iCs/>
                          <w:sz w:val="22"/>
                          <w:szCs w:val="20"/>
                        </w:rPr>
                        <w:t xml:space="preserve">Add and edit text, considering style, colour and layout of font </w:t>
                      </w:r>
                    </w:p>
                    <w:p w:rsidR="00F26F1B" w:rsidRPr="0061612C" w:rsidRDefault="00F26F1B" w:rsidP="0061612C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6E43E3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8632BDA" wp14:editId="7F961412">
                <wp:simplePos x="0" y="0"/>
                <wp:positionH relativeFrom="margin">
                  <wp:posOffset>294640</wp:posOffset>
                </wp:positionH>
                <wp:positionV relativeFrom="paragraph">
                  <wp:posOffset>252730</wp:posOffset>
                </wp:positionV>
                <wp:extent cx="3544570" cy="3149600"/>
                <wp:effectExtent l="19050" t="19050" r="17780" b="127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4570" cy="314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6E43E3" w:rsidRDefault="00977980" w:rsidP="003D35A8">
                            <w:pPr>
                              <w:spacing w:line="15" w:lineRule="atLeast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6E43E3"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  <w:t>As scientists we will:</w:t>
                            </w:r>
                          </w:p>
                          <w:p w:rsidR="00977980" w:rsidRPr="0061612C" w:rsidRDefault="00977980" w:rsidP="0061612C">
                            <w:pPr>
                              <w:spacing w:after="0" w:line="15" w:lineRule="atLeast"/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</w:pPr>
                            <w:r w:rsidRPr="0061612C"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  <w:t>Living Things and their Habitats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15" w:lineRule="atLeast"/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>Identify that most living things live in habitats to which they are suited.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15" w:lineRule="atLeast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Explore</w:t>
                            </w:r>
                            <w:r w:rsidR="0061612C"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 and compare the differences </w:t>
                            </w:r>
                            <w:r w:rsidR="00414372"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between</w:t>
                            </w: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 things</w:t>
                            </w:r>
                            <w:r w:rsidR="0061612C"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 that are living, dead, and thi</w:t>
                            </w: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gs that have never been alive.</w:t>
                            </w:r>
                          </w:p>
                          <w:p w:rsidR="00977980" w:rsidRPr="002D5FB3" w:rsidRDefault="00977980" w:rsidP="006E43E3">
                            <w:pPr>
                              <w:pStyle w:val="Default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entury Gothic" w:hAnsi="Century Gothic"/>
                                <w:color w:val="auto"/>
                                <w:sz w:val="22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color w:val="auto"/>
                                <w:sz w:val="22"/>
                                <w:highlight w:val="yellow"/>
                              </w:rPr>
                              <w:t>Describe h</w:t>
                            </w:r>
                            <w:r w:rsidR="0061612C" w:rsidRPr="002D5FB3">
                              <w:rPr>
                                <w:rFonts w:ascii="Century Gothic" w:hAnsi="Century Gothic"/>
                                <w:color w:val="auto"/>
                                <w:sz w:val="22"/>
                                <w:highlight w:val="yellow"/>
                              </w:rPr>
                              <w:t>ow animals obtain their food fro</w:t>
                            </w:r>
                            <w:r w:rsidRPr="002D5FB3">
                              <w:rPr>
                                <w:rFonts w:ascii="Century Gothic" w:hAnsi="Century Gothic"/>
                                <w:color w:val="auto"/>
                                <w:sz w:val="22"/>
                                <w:highlight w:val="yellow"/>
                              </w:rPr>
                              <w:t>m plants and other animals, using the idea of a simple food chain, and identify and name different sources of food.</w:t>
                            </w:r>
                          </w:p>
                          <w:p w:rsidR="00977980" w:rsidRPr="0061612C" w:rsidRDefault="00977980" w:rsidP="0061612C">
                            <w:pPr>
                              <w:spacing w:after="0" w:line="15" w:lineRule="atLeast"/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</w:pPr>
                            <w:r w:rsidRPr="0061612C">
                              <w:rPr>
                                <w:rFonts w:ascii="Century Gothic" w:hAnsi="Century Gothic"/>
                                <w:b/>
                                <w:szCs w:val="20"/>
                                <w:u w:val="single"/>
                              </w:rPr>
                              <w:t>Animals Including Humans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15" w:lineRule="atLeast"/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>Find out about and describe the basic needs of animals, including humans</w:t>
                            </w:r>
                          </w:p>
                          <w:p w:rsidR="00977980" w:rsidRPr="002D5FB3" w:rsidRDefault="00977980" w:rsidP="006E43E3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 w:line="15" w:lineRule="atLeast"/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 xml:space="preserve">Describe </w:t>
                            </w:r>
                            <w:r w:rsidR="0061612C"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>the importance for humans of exercise</w:t>
                            </w:r>
                            <w:r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 xml:space="preserve">, eating the right amounts of different types of food, and hygiene. </w:t>
                            </w:r>
                          </w:p>
                          <w:p w:rsidR="00977980" w:rsidRPr="006E43E3" w:rsidRDefault="00977980" w:rsidP="00CE5BEA">
                            <w:pPr>
                              <w:rPr>
                                <w:rFonts w:ascii="Century Gothic" w:hAnsi="Century Gothic"/>
                                <w:b/>
                                <w:sz w:val="24"/>
                                <w:szCs w:val="20"/>
                                <w:u w:val="single"/>
                              </w:rPr>
                            </w:pPr>
                          </w:p>
                          <w:p w:rsidR="00977980" w:rsidRDefault="00977980" w:rsidP="00CE5BEA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:rsidR="00977980" w:rsidRPr="00CE5BEA" w:rsidRDefault="00977980" w:rsidP="00CE5BEA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32BDA" id="_x0000_s1032" type="#_x0000_t202" style="position:absolute;margin-left:23.2pt;margin-top:19.9pt;width:279.1pt;height:24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" strokecolor="#538135 [2409]" strokeweight="3pt">
                <v:textbox>
                  <w:txbxContent>
                    <w:p w:rsidR="00977980" w:rsidRPr="006E43E3" w:rsidRDefault="00977980" w:rsidP="003D35A8">
                      <w:pPr>
                        <w:spacing w:line="15" w:lineRule="atLeast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6E43E3"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  <w:t>As scientists we will:</w:t>
                      </w:r>
                    </w:p>
                    <w:p w:rsidR="00977980" w:rsidRPr="0061612C" w:rsidRDefault="00977980" w:rsidP="0061612C">
                      <w:pPr>
                        <w:spacing w:after="0" w:line="15" w:lineRule="atLeast"/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</w:pPr>
                      <w:r w:rsidRPr="0061612C"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  <w:t>Living Things and their Habitats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15" w:lineRule="atLeast"/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>Identify that most living things live in habitats to which they are suited.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15" w:lineRule="atLeast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Explore</w:t>
                      </w:r>
                      <w:r w:rsidR="0061612C"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 and compare the differences </w:t>
                      </w:r>
                      <w:r w:rsidR="00414372" w:rsidRPr="002D5FB3">
                        <w:rPr>
                          <w:rFonts w:ascii="Century Gothic" w:hAnsi="Century Gothic"/>
                          <w:highlight w:val="yellow"/>
                        </w:rPr>
                        <w:t>between</w:t>
                      </w: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 things</w:t>
                      </w:r>
                      <w:r w:rsidR="0061612C"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 that are living, dead, and thi</w:t>
                      </w: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gs that have never been alive.</w:t>
                      </w:r>
                    </w:p>
                    <w:p w:rsidR="00977980" w:rsidRPr="002D5FB3" w:rsidRDefault="00977980" w:rsidP="006E43E3">
                      <w:pPr>
                        <w:pStyle w:val="Default"/>
                        <w:numPr>
                          <w:ilvl w:val="0"/>
                          <w:numId w:val="14"/>
                        </w:numPr>
                        <w:rPr>
                          <w:rFonts w:ascii="Century Gothic" w:hAnsi="Century Gothic"/>
                          <w:color w:val="auto"/>
                          <w:sz w:val="22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color w:val="auto"/>
                          <w:sz w:val="22"/>
                          <w:highlight w:val="yellow"/>
                        </w:rPr>
                        <w:t>Describe h</w:t>
                      </w:r>
                      <w:r w:rsidR="0061612C" w:rsidRPr="002D5FB3">
                        <w:rPr>
                          <w:rFonts w:ascii="Century Gothic" w:hAnsi="Century Gothic"/>
                          <w:color w:val="auto"/>
                          <w:sz w:val="22"/>
                          <w:highlight w:val="yellow"/>
                        </w:rPr>
                        <w:t>ow animals obtain their food fro</w:t>
                      </w:r>
                      <w:r w:rsidRPr="002D5FB3">
                        <w:rPr>
                          <w:rFonts w:ascii="Century Gothic" w:hAnsi="Century Gothic"/>
                          <w:color w:val="auto"/>
                          <w:sz w:val="22"/>
                          <w:highlight w:val="yellow"/>
                        </w:rPr>
                        <w:t>m plants and other animals, using the idea of a simple food chain, and identify and name different sources of food.</w:t>
                      </w:r>
                    </w:p>
                    <w:p w:rsidR="00977980" w:rsidRPr="0061612C" w:rsidRDefault="00977980" w:rsidP="0061612C">
                      <w:pPr>
                        <w:spacing w:after="0" w:line="15" w:lineRule="atLeast"/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</w:pPr>
                      <w:r w:rsidRPr="0061612C">
                        <w:rPr>
                          <w:rFonts w:ascii="Century Gothic" w:hAnsi="Century Gothic"/>
                          <w:b/>
                          <w:szCs w:val="20"/>
                          <w:u w:val="single"/>
                        </w:rPr>
                        <w:t>Animals Including Humans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15" w:lineRule="atLeast"/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>Find out about and describe the basic needs of animals, including humans</w:t>
                      </w:r>
                    </w:p>
                    <w:p w:rsidR="00977980" w:rsidRPr="002D5FB3" w:rsidRDefault="00977980" w:rsidP="006E43E3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 w:line="15" w:lineRule="atLeast"/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 xml:space="preserve">Describe </w:t>
                      </w:r>
                      <w:r w:rsidR="0061612C"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>the importance for humans of exercise</w:t>
                      </w:r>
                      <w:r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 xml:space="preserve">, eating the right amounts of different types of food, and hygiene. </w:t>
                      </w:r>
                    </w:p>
                    <w:p w:rsidR="00977980" w:rsidRPr="006E43E3" w:rsidRDefault="00977980" w:rsidP="00CE5BEA">
                      <w:pPr>
                        <w:rPr>
                          <w:rFonts w:ascii="Century Gothic" w:hAnsi="Century Gothic"/>
                          <w:b/>
                          <w:sz w:val="24"/>
                          <w:szCs w:val="20"/>
                          <w:u w:val="single"/>
                        </w:rPr>
                      </w:pPr>
                    </w:p>
                    <w:p w:rsidR="00977980" w:rsidRDefault="00977980" w:rsidP="00CE5BEA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:rsidR="00977980" w:rsidRPr="00CE5BEA" w:rsidRDefault="00977980" w:rsidP="00CE5BEA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6161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FDA09C2" wp14:editId="2AB52D59">
                <wp:simplePos x="0" y="0"/>
                <wp:positionH relativeFrom="margin">
                  <wp:posOffset>5161915</wp:posOffset>
                </wp:positionH>
                <wp:positionV relativeFrom="paragraph">
                  <wp:posOffset>50254</wp:posOffset>
                </wp:positionV>
                <wp:extent cx="4445635" cy="3171825"/>
                <wp:effectExtent l="19050" t="19050" r="1206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3171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131927" w:rsidRDefault="00977980" w:rsidP="0013192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</w:pPr>
                            <w:r w:rsidRPr="00131927"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  <w:t>As geographers we will: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Use basic geographical vocabulary to refer to key physical features.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Name and locate the world's seven continents and five oceans.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Use world maps, atlases and globes to identify the countries, continents and oceans.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</w:rPr>
                              <w:t xml:space="preserve">Identify seasonal and daily weather patterns in the United Kingdom and the </w:t>
                            </w: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location of hot and cold areas of the world in relation to the Equator and the North and South Poles.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/>
                              <w:rPr>
                                <w:rFonts w:ascii="Century Gothic" w:hAnsi="Century Gothic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</w:rPr>
                              <w:t>Understand geographical similarities and differences through studying the human and physical geography.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Name, locate and identify characteristics of the four countries and capital cities of the United Kingdom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</w:rPr>
                              <w:t>Name, locate and identify characteristics of the seas surrounding the United Kingdom</w:t>
                            </w:r>
                          </w:p>
                          <w:p w:rsidR="00977980" w:rsidRPr="00E70E6E" w:rsidRDefault="00977980" w:rsidP="00E70E6E">
                            <w:pPr>
                              <w:spacing w:after="0"/>
                              <w:rPr>
                                <w:rFonts w:ascii="Century Gothic" w:hAnsi="Century Gothic"/>
                                <w:sz w:val="16"/>
                                <w:szCs w:val="24"/>
                              </w:rPr>
                            </w:pPr>
                          </w:p>
                          <w:p w:rsidR="00977980" w:rsidRPr="00131927" w:rsidRDefault="00977980" w:rsidP="009B1D51">
                            <w:pPr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A09C2" id="_x0000_s1033" type="#_x0000_t202" style="position:absolute;margin-left:406.45pt;margin-top:3.95pt;width:350.05pt;height:249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" strokecolor="#538135 [2409]" strokeweight="3pt">
                <v:textbox>
                  <w:txbxContent>
                    <w:p w:rsidR="00977980" w:rsidRPr="00131927" w:rsidRDefault="00977980" w:rsidP="00131927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</w:pPr>
                      <w:r w:rsidRPr="00131927"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  <w:t>As geographers we will: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Use basic geographical vocabulary to refer to key physical features.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Name and locate the world's seven continents and five oceans.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Use world maps, atlases and globes to identify the countries, continents and oceans.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6D5701">
                        <w:rPr>
                          <w:rFonts w:ascii="Century Gothic" w:hAnsi="Century Gothic"/>
                        </w:rPr>
                        <w:t xml:space="preserve">Identify seasonal and daily weather patterns in the United Kingdom and the </w:t>
                      </w: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location of hot and cold areas of the world in relation to the Equator and the North and South Poles.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/>
                        <w:rPr>
                          <w:rFonts w:ascii="Century Gothic" w:hAnsi="Century Gothic"/>
                        </w:rPr>
                      </w:pPr>
                      <w:r w:rsidRPr="006D5701">
                        <w:rPr>
                          <w:rFonts w:ascii="Century Gothic" w:hAnsi="Century Gothic"/>
                        </w:rPr>
                        <w:t>Understand geographical similarities and differences through studying the human and physical geography.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Name, locate and identify characteristics of the four countries and capital cities of the United Kingdom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after="0" w:line="240" w:lineRule="auto"/>
                        <w:rPr>
                          <w:rFonts w:ascii="Century Gothic" w:hAnsi="Century Gothic"/>
                        </w:rPr>
                      </w:pPr>
                      <w:r w:rsidRPr="006D5701">
                        <w:rPr>
                          <w:rFonts w:ascii="Century Gothic" w:hAnsi="Century Gothic"/>
                        </w:rPr>
                        <w:t>Name, locate and identify characteristics of the seas surrounding the United Kingdom</w:t>
                      </w:r>
                    </w:p>
                    <w:p w:rsidR="00977980" w:rsidRPr="00E70E6E" w:rsidRDefault="00977980" w:rsidP="00E70E6E">
                      <w:pPr>
                        <w:spacing w:after="0"/>
                        <w:rPr>
                          <w:rFonts w:ascii="Century Gothic" w:hAnsi="Century Gothic"/>
                          <w:sz w:val="16"/>
                          <w:szCs w:val="24"/>
                        </w:rPr>
                      </w:pPr>
                    </w:p>
                    <w:p w:rsidR="00977980" w:rsidRPr="00131927" w:rsidRDefault="00977980" w:rsidP="009B1D51">
                      <w:pPr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1D5AE0B" wp14:editId="1D82A26E">
                <wp:simplePos x="0" y="0"/>
                <wp:positionH relativeFrom="margin">
                  <wp:posOffset>307030</wp:posOffset>
                </wp:positionH>
                <wp:positionV relativeFrom="paragraph">
                  <wp:posOffset>73114</wp:posOffset>
                </wp:positionV>
                <wp:extent cx="4718685" cy="2438400"/>
                <wp:effectExtent l="19050" t="19050" r="24765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7457B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historians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40" w:lineRule="auto"/>
                              <w:ind w:right="57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>Sequence artefacts, events, photos etc. in chronological order.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  <w:szCs w:val="24"/>
                              </w:rPr>
                              <w:t>Describe where the people and events studied fit within a chronological framework and identify similarities and differences between ways of life in different periods.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0" w:lineRule="atLeast"/>
                              <w:rPr>
                                <w:rFonts w:ascii="Century Gothic" w:hAnsi="Century Gothic"/>
                                <w:b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>Use a wide vocabulary of everyday historical terms.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0" w:lineRule="atLeast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>Speak about how he/she has found out about the past.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 w:line="20" w:lineRule="atLeast"/>
                              <w:rPr>
                                <w:rFonts w:ascii="Century Gothic" w:hAnsi="Century Gothic"/>
                                <w:b/>
                                <w:sz w:val="18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>Record what he/she has learned by drawing and writing.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right="67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 xml:space="preserve">Describe events beyond living memory that are significant nationally or globally. 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right="67"/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0"/>
                                <w:highlight w:val="yellow"/>
                              </w:rPr>
                              <w:t>Ask and answer question.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pacing w:after="0"/>
                              <w:ind w:right="67"/>
                              <w:rPr>
                                <w:rFonts w:ascii="Century Gothic" w:hAnsi="Century Gothic"/>
                                <w:sz w:val="18"/>
                                <w:szCs w:val="20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  <w:szCs w:val="24"/>
                              </w:rPr>
                              <w:t>Discuss the lives of significant individuals in the past.</w:t>
                            </w:r>
                          </w:p>
                          <w:p w:rsidR="00977980" w:rsidRPr="003F4C88" w:rsidRDefault="00977980" w:rsidP="003F4C88">
                            <w:pPr>
                              <w:spacing w:after="0" w:line="20" w:lineRule="atLeast"/>
                              <w:ind w:left="1"/>
                              <w:rPr>
                                <w:rFonts w:ascii="Century Gothic" w:hAnsi="Century Gothic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977980" w:rsidRPr="003F4C88" w:rsidRDefault="00977980" w:rsidP="003F4C88">
                            <w:pPr>
                              <w:spacing w:after="0" w:line="20" w:lineRule="atLeast"/>
                              <w:ind w:right="57"/>
                              <w:rPr>
                                <w:rFonts w:ascii="Century Gothic" w:hAnsi="Century Gothic"/>
                                <w:sz w:val="16"/>
                                <w:szCs w:val="24"/>
                              </w:rPr>
                            </w:pPr>
                          </w:p>
                          <w:p w:rsidR="00977980" w:rsidRPr="009E6275" w:rsidRDefault="00977980" w:rsidP="007457BE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5AE0B" id="_x0000_s1034" type="#_x0000_t202" style="position:absolute;margin-left:24.2pt;margin-top:5.75pt;width:371.55pt;height:19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" strokecolor="#538135 [2409]" strokeweight="3pt">
                <v:textbox>
                  <w:txbxContent>
                    <w:p w:rsidR="00977980" w:rsidRDefault="00977980" w:rsidP="007457BE">
                      <w:pPr>
                        <w:spacing w:after="0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historians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40" w:lineRule="auto"/>
                        <w:ind w:right="57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>Sequence artefacts, events, photos etc. in chronological order.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rPr>
                          <w:rFonts w:ascii="Century Gothic" w:hAnsi="Century Gothic"/>
                          <w:szCs w:val="24"/>
                        </w:rPr>
                      </w:pPr>
                      <w:r w:rsidRPr="006D5701">
                        <w:rPr>
                          <w:rFonts w:ascii="Century Gothic" w:hAnsi="Century Gothic"/>
                          <w:szCs w:val="24"/>
                        </w:rPr>
                        <w:t>Describe where the people and events studied fit within a chronological framework and identify similarities and differences between ways of life in different periods.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0" w:lineRule="atLeast"/>
                        <w:rPr>
                          <w:rFonts w:ascii="Century Gothic" w:hAnsi="Century Gothic"/>
                          <w:b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>Use a wide vocabulary of everyday historical terms.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0" w:lineRule="atLeast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>Speak about how he/she has found out about the past.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 w:line="20" w:lineRule="atLeast"/>
                        <w:rPr>
                          <w:rFonts w:ascii="Century Gothic" w:hAnsi="Century Gothic"/>
                          <w:b/>
                          <w:sz w:val="18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>Record what he/she has learned by drawing and writing.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right="67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 xml:space="preserve">Describe events beyond living memory that are significant nationally or globally. 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right="67"/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0"/>
                          <w:highlight w:val="yellow"/>
                        </w:rPr>
                        <w:t>Ask and answer question.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pacing w:after="0"/>
                        <w:ind w:right="67"/>
                        <w:rPr>
                          <w:rFonts w:ascii="Century Gothic" w:hAnsi="Century Gothic"/>
                          <w:sz w:val="18"/>
                          <w:szCs w:val="20"/>
                        </w:rPr>
                      </w:pPr>
                      <w:r w:rsidRPr="006D5701">
                        <w:rPr>
                          <w:rFonts w:ascii="Century Gothic" w:hAnsi="Century Gothic"/>
                          <w:szCs w:val="24"/>
                        </w:rPr>
                        <w:t>Discuss the lives of significant individuals in the past.</w:t>
                      </w:r>
                    </w:p>
                    <w:p w:rsidR="00977980" w:rsidRPr="003F4C88" w:rsidRDefault="00977980" w:rsidP="003F4C88">
                      <w:pPr>
                        <w:spacing w:after="0" w:line="20" w:lineRule="atLeast"/>
                        <w:ind w:left="1"/>
                        <w:rPr>
                          <w:rFonts w:ascii="Century Gothic" w:hAnsi="Century Gothic"/>
                          <w:b/>
                          <w:sz w:val="16"/>
                          <w:szCs w:val="24"/>
                        </w:rPr>
                      </w:pPr>
                    </w:p>
                    <w:p w:rsidR="00977980" w:rsidRPr="003F4C88" w:rsidRDefault="00977980" w:rsidP="003F4C88">
                      <w:pPr>
                        <w:spacing w:after="0" w:line="20" w:lineRule="atLeast"/>
                        <w:ind w:right="57"/>
                        <w:rPr>
                          <w:rFonts w:ascii="Century Gothic" w:hAnsi="Century Gothic"/>
                          <w:sz w:val="16"/>
                          <w:szCs w:val="24"/>
                        </w:rPr>
                      </w:pPr>
                    </w:p>
                    <w:p w:rsidR="00977980" w:rsidRPr="009E6275" w:rsidRDefault="00977980" w:rsidP="007457BE">
                      <w:pPr>
                        <w:spacing w:after="0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130E5F"/>
    <w:p w:rsidR="00130E5F" w:rsidRDefault="006D5701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8C5054F" wp14:editId="296965AB">
                <wp:simplePos x="0" y="0"/>
                <wp:positionH relativeFrom="margin">
                  <wp:posOffset>340995</wp:posOffset>
                </wp:positionH>
                <wp:positionV relativeFrom="paragraph">
                  <wp:posOffset>39444</wp:posOffset>
                </wp:positionV>
                <wp:extent cx="4718685" cy="2268855"/>
                <wp:effectExtent l="19050" t="19050" r="24765" b="1714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8685" cy="2268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designers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977980" w:rsidRPr="002D5FB3" w:rsidRDefault="00977980" w:rsidP="00C84C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Understand the need for a variety of food in a diet.</w:t>
                            </w:r>
                          </w:p>
                          <w:p w:rsidR="00977980" w:rsidRPr="002D5FB3" w:rsidRDefault="00977980" w:rsidP="00C84C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Understand that all foods have to be farmed, grown or caught. </w:t>
                            </w:r>
                          </w:p>
                          <w:p w:rsidR="00977980" w:rsidRPr="002D5FB3" w:rsidRDefault="00977980" w:rsidP="00C84CA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Use a wider range of cookery techniques to prepare food safely.</w:t>
                            </w:r>
                          </w:p>
                          <w:p w:rsidR="00977980" w:rsidRPr="002D5FB3" w:rsidRDefault="00977980" w:rsidP="00C714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 xml:space="preserve">Design purposeful, functional, appealing products for himself/herself and other users, based on design criteria. </w:t>
                            </w:r>
                          </w:p>
                          <w:p w:rsidR="00977980" w:rsidRPr="002D5FB3" w:rsidRDefault="00977980" w:rsidP="00C714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Generate, develop, model and communicate his/her ideas through talking, drawing, templates, mock-ups and where appropriate, use ICT.</w:t>
                            </w:r>
                          </w:p>
                          <w:p w:rsidR="00977980" w:rsidRPr="00C7149E" w:rsidRDefault="00977980" w:rsidP="00C7149E">
                            <w:pPr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</w:pPr>
                          </w:p>
                          <w:p w:rsidR="00977980" w:rsidRPr="00C84CA4" w:rsidRDefault="00977980" w:rsidP="00C7149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</w:pPr>
                            <w:r w:rsidRPr="00C7149E">
                              <w:rPr>
                                <w:rFonts w:ascii="Century Gothic" w:hAnsi="Century Gothic"/>
                                <w:sz w:val="20"/>
                                <w:szCs w:val="24"/>
                              </w:rPr>
                              <w:t xml:space="preserve">Generate, develop, model and communicate his/her ideas through </w:t>
                            </w:r>
                            <w:r w:rsidRPr="00F96A54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talking, drawing, templates, mock-ups and where appropriate, use ICT.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5054F" id="_x0000_s1035" type="#_x0000_t202" style="position:absolute;margin-left:26.85pt;margin-top:3.1pt;width:371.55pt;height:178.6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" strokecolor="#538135 [2409]" strokeweight="3pt">
                <v:textbox>
                  <w:txbxContent>
                    <w:p w:rsidR="00977980" w:rsidRDefault="00977980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designers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977980" w:rsidRPr="002D5FB3" w:rsidRDefault="00977980" w:rsidP="00C84C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Understand the need for a variety of food in a diet.</w:t>
                      </w:r>
                    </w:p>
                    <w:p w:rsidR="00977980" w:rsidRPr="002D5FB3" w:rsidRDefault="00977980" w:rsidP="00C84C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Understand that all foods have to be farmed, grown or caught. </w:t>
                      </w:r>
                    </w:p>
                    <w:p w:rsidR="00977980" w:rsidRPr="002D5FB3" w:rsidRDefault="00977980" w:rsidP="00C84CA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Use a wider range of cookery techniques to prepare food safely.</w:t>
                      </w:r>
                    </w:p>
                    <w:p w:rsidR="00977980" w:rsidRPr="002D5FB3" w:rsidRDefault="00977980" w:rsidP="00C714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 xml:space="preserve">Design purposeful, functional, appealing products for himself/herself and other users, based on design criteria. </w:t>
                      </w:r>
                    </w:p>
                    <w:p w:rsidR="00977980" w:rsidRPr="002D5FB3" w:rsidRDefault="00977980" w:rsidP="00C714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Generate, develop, model and communicate his/her ideas through talking, drawing, templates, mock-ups and where appropriate, use ICT.</w:t>
                      </w:r>
                    </w:p>
                    <w:p w:rsidR="00977980" w:rsidRPr="00C7149E" w:rsidRDefault="00977980" w:rsidP="00C7149E">
                      <w:pPr>
                        <w:rPr>
                          <w:rFonts w:ascii="Century Gothic" w:hAnsi="Century Gothic"/>
                          <w:sz w:val="20"/>
                          <w:szCs w:val="24"/>
                        </w:rPr>
                      </w:pPr>
                    </w:p>
                    <w:p w:rsidR="00977980" w:rsidRPr="00C84CA4" w:rsidRDefault="00977980" w:rsidP="00C7149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</w:pPr>
                      <w:r w:rsidRPr="00C7149E">
                        <w:rPr>
                          <w:rFonts w:ascii="Century Gothic" w:hAnsi="Century Gothic"/>
                          <w:sz w:val="20"/>
                          <w:szCs w:val="24"/>
                        </w:rPr>
                        <w:t xml:space="preserve">Generate, develop, model and communicate his/her ideas through </w:t>
                      </w:r>
                      <w:r w:rsidRPr="00F96A54">
                        <w:rPr>
                          <w:rFonts w:ascii="Century Gothic" w:hAnsi="Century Gothic"/>
                          <w:sz w:val="24"/>
                          <w:szCs w:val="24"/>
                        </w:rPr>
                        <w:t>talking, drawing, templates, mock-ups and where appropriate, use ICT.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6161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2353FF5" wp14:editId="3FE3617C">
                <wp:simplePos x="0" y="0"/>
                <wp:positionH relativeFrom="page">
                  <wp:posOffset>5539725</wp:posOffset>
                </wp:positionH>
                <wp:positionV relativeFrom="paragraph">
                  <wp:posOffset>193926</wp:posOffset>
                </wp:positionV>
                <wp:extent cx="4402455" cy="1151255"/>
                <wp:effectExtent l="19050" t="19050" r="1714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2455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artists 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will: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/>
                              <w:ind w:right="283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Apply and create a collage in a variety of tones.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uppressAutoHyphens/>
                              <w:spacing w:after="0"/>
                              <w:ind w:right="283"/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Talk about light and dark.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after="0"/>
                              <w:rPr>
                                <w:rFonts w:ascii="Century Gothic" w:hAnsi="Century Gothic"/>
                                <w:b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Overlay tissue of one colour to create darker tones; use to represent the sea or sky.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53FF5" id="_x0000_s1036" type="#_x0000_t202" style="position:absolute;margin-left:436.2pt;margin-top:15.25pt;width:346.65pt;height:90.6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" strokecolor="#538135 [2409]" strokeweight="3pt">
                <v:textbox>
                  <w:txbxContent>
                    <w:p w:rsidR="00977980" w:rsidRDefault="00977980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artists 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we will: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spacing w:after="0"/>
                        <w:ind w:right="283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Apply and create a collage in a variety of tones.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uppressAutoHyphens/>
                        <w:spacing w:after="0"/>
                        <w:ind w:right="283"/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Talk about light and dark.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after="0"/>
                        <w:rPr>
                          <w:rFonts w:ascii="Century Gothic" w:hAnsi="Century Gothic"/>
                          <w:b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Overlay tissue of one colour to create darker tones; use to represent the sea or sky.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130E5F" w:rsidRDefault="00130E5F"/>
    <w:p w:rsidR="00130E5F" w:rsidRDefault="00130E5F"/>
    <w:p w:rsidR="00130E5F" w:rsidRDefault="00130E5F"/>
    <w:p w:rsidR="00130E5F" w:rsidRDefault="0061612C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E2A5C71" wp14:editId="3A294599">
                <wp:simplePos x="0" y="0"/>
                <wp:positionH relativeFrom="page">
                  <wp:posOffset>676452</wp:posOffset>
                </wp:positionH>
                <wp:positionV relativeFrom="paragraph">
                  <wp:posOffset>667355</wp:posOffset>
                </wp:positionV>
                <wp:extent cx="4686300" cy="1297940"/>
                <wp:effectExtent l="19050" t="19050" r="19050" b="1651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1297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15532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As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sports people </w:t>
                            </w:r>
                            <w:r w:rsidR="00244343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we w</w:t>
                            </w:r>
                            <w:r w:rsidRPr="009E6275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ill:</w:t>
                            </w:r>
                          </w:p>
                          <w:p w:rsidR="00BA6E72" w:rsidRPr="006D5701" w:rsidRDefault="00BA6E72" w:rsidP="0015532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:rsidR="004F57E9" w:rsidRPr="002D5FB3" w:rsidRDefault="004F57E9" w:rsidP="004F57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yellow"/>
                              </w:rPr>
                              <w:t>Can move safely and with confidence.</w:t>
                            </w:r>
                          </w:p>
                          <w:p w:rsidR="004F57E9" w:rsidRPr="002D5FB3" w:rsidRDefault="004F57E9" w:rsidP="004F57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yellow"/>
                              </w:rPr>
                              <w:t>Can know how to carry and place equipment.</w:t>
                            </w:r>
                          </w:p>
                          <w:p w:rsidR="004F57E9" w:rsidRPr="002D5FB3" w:rsidRDefault="004F57E9" w:rsidP="004F57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highlight w:val="yellow"/>
                                <w:u w:val="single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 w:val="24"/>
                                <w:szCs w:val="24"/>
                                <w:highlight w:val="yellow"/>
                              </w:rPr>
                              <w:t xml:space="preserve">Can watch, copy and describe what others have done. </w:t>
                            </w:r>
                          </w:p>
                          <w:p w:rsidR="004F57E9" w:rsidRPr="008F63B9" w:rsidRDefault="004F57E9" w:rsidP="004F57E9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rPr>
                                <w:rFonts w:ascii="Century Gothic" w:hAnsi="Century Gothic" w:cs="Arial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F63B9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Can perform movement phrases using a range of body parts and actions.</w:t>
                            </w:r>
                          </w:p>
                          <w:p w:rsidR="00977980" w:rsidRPr="00155320" w:rsidRDefault="00977980" w:rsidP="00BA6E72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  <w:p w:rsidR="00977980" w:rsidRPr="00155320" w:rsidRDefault="00977980" w:rsidP="00155320">
                            <w:pPr>
                              <w:spacing w:after="0"/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  <w:p w:rsidR="00977980" w:rsidRPr="009E6275" w:rsidRDefault="00977980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A5C71" id="_x0000_s1037" type="#_x0000_t202" style="position:absolute;margin-left:53.25pt;margin-top:52.55pt;width:369pt;height:102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" strokecolor="#538135 [2409]" strokeweight="3pt">
                <v:textbox>
                  <w:txbxContent>
                    <w:p w:rsidR="00977980" w:rsidRDefault="00977980" w:rsidP="00155320">
                      <w:pPr>
                        <w:spacing w:after="0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As 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sports people </w:t>
                      </w:r>
                      <w:r w:rsidR="00244343">
                        <w:rPr>
                          <w:rFonts w:ascii="Century Gothic" w:hAnsi="Century Gothic"/>
                          <w:b/>
                          <w:u w:val="single"/>
                        </w:rPr>
                        <w:t>we w</w:t>
                      </w:r>
                      <w:r w:rsidRPr="009E6275">
                        <w:rPr>
                          <w:rFonts w:ascii="Century Gothic" w:hAnsi="Century Gothic"/>
                          <w:b/>
                          <w:u w:val="single"/>
                        </w:rPr>
                        <w:t>ill:</w:t>
                      </w:r>
                    </w:p>
                    <w:p w:rsidR="00BA6E72" w:rsidRPr="006D5701" w:rsidRDefault="00BA6E72" w:rsidP="00155320">
                      <w:pPr>
                        <w:spacing w:after="0"/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</w:pPr>
                    </w:p>
                    <w:p w:rsidR="004F57E9" w:rsidRPr="002D5FB3" w:rsidRDefault="004F57E9" w:rsidP="004F57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sz w:val="24"/>
                          <w:szCs w:val="24"/>
                          <w:highlight w:val="yellow"/>
                        </w:rPr>
                        <w:t>Can move safely and with confidence.</w:t>
                      </w:r>
                    </w:p>
                    <w:p w:rsidR="004F57E9" w:rsidRPr="002D5FB3" w:rsidRDefault="004F57E9" w:rsidP="004F57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sz w:val="24"/>
                          <w:szCs w:val="24"/>
                          <w:highlight w:val="yellow"/>
                        </w:rPr>
                        <w:t>Can know how to carry and place equipment.</w:t>
                      </w:r>
                    </w:p>
                    <w:p w:rsidR="004F57E9" w:rsidRPr="002D5FB3" w:rsidRDefault="004F57E9" w:rsidP="004F57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  <w:highlight w:val="yellow"/>
                          <w:u w:val="single"/>
                        </w:rPr>
                      </w:pPr>
                      <w:r w:rsidRPr="002D5FB3">
                        <w:rPr>
                          <w:rFonts w:ascii="Century Gothic" w:hAnsi="Century Gothic"/>
                          <w:sz w:val="24"/>
                          <w:szCs w:val="24"/>
                          <w:highlight w:val="yellow"/>
                        </w:rPr>
                        <w:t xml:space="preserve">Can watch, copy and describe what others have done. </w:t>
                      </w:r>
                    </w:p>
                    <w:p w:rsidR="004F57E9" w:rsidRPr="008F63B9" w:rsidRDefault="004F57E9" w:rsidP="004F57E9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rPr>
                          <w:rFonts w:ascii="Century Gothic" w:hAnsi="Century Gothic" w:cs="Arial"/>
                          <w:sz w:val="24"/>
                          <w:szCs w:val="24"/>
                          <w:u w:val="single"/>
                        </w:rPr>
                      </w:pPr>
                      <w:r w:rsidRPr="008F63B9">
                        <w:rPr>
                          <w:rFonts w:ascii="Century Gothic" w:hAnsi="Century Gothic"/>
                          <w:sz w:val="24"/>
                          <w:szCs w:val="24"/>
                        </w:rPr>
                        <w:t>Can perform movement phrases using a range of body parts and actions.</w:t>
                      </w:r>
                    </w:p>
                    <w:p w:rsidR="00977980" w:rsidRPr="00155320" w:rsidRDefault="00977980" w:rsidP="00BA6E72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</w:pPr>
                    </w:p>
                    <w:p w:rsidR="00977980" w:rsidRPr="00155320" w:rsidRDefault="00977980" w:rsidP="00155320">
                      <w:pPr>
                        <w:spacing w:after="0"/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  <w:p w:rsidR="00977980" w:rsidRPr="009E6275" w:rsidRDefault="00977980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52604BC1" wp14:editId="53470DDE">
                <wp:simplePos x="0" y="0"/>
                <wp:positionH relativeFrom="margin">
                  <wp:posOffset>5199837</wp:posOffset>
                </wp:positionH>
                <wp:positionV relativeFrom="paragraph">
                  <wp:posOffset>380099</wp:posOffset>
                </wp:positionV>
                <wp:extent cx="4458970" cy="1534795"/>
                <wp:effectExtent l="19050" t="19050" r="17780" b="2730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8970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Pr="00413729" w:rsidRDefault="00977980" w:rsidP="00CE146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</w:pPr>
                            <w:r w:rsidRPr="00413729">
                              <w:rPr>
                                <w:rFonts w:ascii="Century Gothic" w:hAnsi="Century Gothic"/>
                                <w:b/>
                                <w:sz w:val="18"/>
                                <w:u w:val="single"/>
                              </w:rPr>
                              <w:t>As musicians we will: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 xml:space="preserve">Use his/her voice expressively and creatively by singing songs and speaking chants and rhymes with growing confidence. 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 xml:space="preserve">Sing a song in two parts. </w:t>
                            </w:r>
                          </w:p>
                          <w:p w:rsidR="00977980" w:rsidRPr="006D5701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  <w:szCs w:val="24"/>
                              </w:rPr>
                            </w:pPr>
                            <w:r w:rsidRPr="006D5701">
                              <w:rPr>
                                <w:rFonts w:ascii="Century Gothic" w:hAnsi="Century Gothic"/>
                                <w:szCs w:val="24"/>
                              </w:rPr>
                              <w:t xml:space="preserve">Begin to recognise and explore different musical styles. </w:t>
                            </w:r>
                          </w:p>
                          <w:p w:rsidR="00977980" w:rsidRPr="002D5FB3" w:rsidRDefault="00977980" w:rsidP="006D570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/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szCs w:val="24"/>
                                <w:highlight w:val="yellow"/>
                              </w:rPr>
                              <w:t xml:space="preserve">Improvise a simple rhythm using different instruments including the voice. </w:t>
                            </w:r>
                          </w:p>
                          <w:p w:rsidR="00977980" w:rsidRPr="00413729" w:rsidRDefault="00977980" w:rsidP="00413729">
                            <w:pPr>
                              <w:spacing w:after="0"/>
                              <w:rPr>
                                <w:rFonts w:ascii="Century Gothic" w:hAnsi="Century Gothic"/>
                                <w:sz w:val="14"/>
                                <w:szCs w:val="24"/>
                              </w:rPr>
                            </w:pPr>
                          </w:p>
                          <w:p w:rsidR="00977980" w:rsidRPr="00413729" w:rsidRDefault="00977980" w:rsidP="00413729">
                            <w:pPr>
                              <w:spacing w:after="0"/>
                              <w:rPr>
                                <w:rFonts w:ascii="Century Gothic" w:hAnsi="Century Gothic"/>
                                <w:sz w:val="14"/>
                                <w:szCs w:val="24"/>
                              </w:rPr>
                            </w:pPr>
                          </w:p>
                          <w:p w:rsidR="00977980" w:rsidRPr="00413729" w:rsidRDefault="00977980" w:rsidP="00CE146B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8"/>
                                <w:szCs w:val="24"/>
                              </w:rPr>
                            </w:pPr>
                          </w:p>
                          <w:p w:rsidR="00977980" w:rsidRPr="00413729" w:rsidRDefault="00977980" w:rsidP="00130E5F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4BC1" id="_x0000_s1038" type="#_x0000_t202" style="position:absolute;margin-left:409.45pt;margin-top:29.95pt;width:351.1pt;height:120.8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" strokecolor="#538135 [2409]" strokeweight="3pt">
                <v:textbox>
                  <w:txbxContent>
                    <w:p w:rsidR="00977980" w:rsidRPr="00413729" w:rsidRDefault="00977980" w:rsidP="00CE146B"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</w:pPr>
                      <w:r w:rsidRPr="00413729">
                        <w:rPr>
                          <w:rFonts w:ascii="Century Gothic" w:hAnsi="Century Gothic"/>
                          <w:b/>
                          <w:sz w:val="18"/>
                          <w:u w:val="single"/>
                        </w:rPr>
                        <w:t>As musicians we will: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 xml:space="preserve">Use his/her voice expressively and creatively by singing songs and speaking chants and rhymes with growing confidence. 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 xml:space="preserve">Sing a song in two parts. </w:t>
                      </w:r>
                    </w:p>
                    <w:p w:rsidR="00977980" w:rsidRPr="006D5701" w:rsidRDefault="00977980" w:rsidP="006D570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  <w:szCs w:val="24"/>
                        </w:rPr>
                      </w:pPr>
                      <w:r w:rsidRPr="006D5701">
                        <w:rPr>
                          <w:rFonts w:ascii="Century Gothic" w:hAnsi="Century Gothic"/>
                          <w:szCs w:val="24"/>
                        </w:rPr>
                        <w:t xml:space="preserve">Begin to recognise and explore different musical styles. </w:t>
                      </w:r>
                    </w:p>
                    <w:p w:rsidR="00977980" w:rsidRPr="002D5FB3" w:rsidRDefault="00977980" w:rsidP="006D570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/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szCs w:val="24"/>
                          <w:highlight w:val="yellow"/>
                        </w:rPr>
                        <w:t xml:space="preserve">Improvise a simple rhythm using different instruments including the voice. </w:t>
                      </w:r>
                    </w:p>
                    <w:p w:rsidR="00977980" w:rsidRPr="00413729" w:rsidRDefault="00977980" w:rsidP="00413729">
                      <w:pPr>
                        <w:spacing w:after="0"/>
                        <w:rPr>
                          <w:rFonts w:ascii="Century Gothic" w:hAnsi="Century Gothic"/>
                          <w:sz w:val="14"/>
                          <w:szCs w:val="24"/>
                        </w:rPr>
                      </w:pPr>
                    </w:p>
                    <w:p w:rsidR="00977980" w:rsidRPr="00413729" w:rsidRDefault="00977980" w:rsidP="00413729">
                      <w:pPr>
                        <w:spacing w:after="0"/>
                        <w:rPr>
                          <w:rFonts w:ascii="Century Gothic" w:hAnsi="Century Gothic"/>
                          <w:sz w:val="14"/>
                          <w:szCs w:val="24"/>
                        </w:rPr>
                      </w:pPr>
                    </w:p>
                    <w:p w:rsidR="00977980" w:rsidRPr="00413729" w:rsidRDefault="00977980" w:rsidP="00CE146B">
                      <w:pPr>
                        <w:spacing w:after="0" w:line="240" w:lineRule="auto"/>
                        <w:rPr>
                          <w:rFonts w:ascii="Century Gothic" w:hAnsi="Century Gothic"/>
                          <w:sz w:val="18"/>
                          <w:szCs w:val="24"/>
                        </w:rPr>
                      </w:pPr>
                    </w:p>
                    <w:p w:rsidR="00977980" w:rsidRPr="00413729" w:rsidRDefault="00977980" w:rsidP="00130E5F">
                      <w:pPr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130E5F" w:rsidRDefault="00130E5F"/>
    <w:p w:rsidR="00130E5F" w:rsidRDefault="00130E5F"/>
    <w:p w:rsidR="00145C63" w:rsidRDefault="00A86FE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1E4D985" wp14:editId="5379992F">
                <wp:simplePos x="0" y="0"/>
                <wp:positionH relativeFrom="margin">
                  <wp:align>center</wp:align>
                </wp:positionH>
                <wp:positionV relativeFrom="paragraph">
                  <wp:posOffset>2930979</wp:posOffset>
                </wp:positionV>
                <wp:extent cx="6558280" cy="2743200"/>
                <wp:effectExtent l="19050" t="19050" r="1397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8280" cy="274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E4" w:rsidRPr="00A86FE4" w:rsidRDefault="00A86FE4" w:rsidP="00A86FE4">
                            <w:pPr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</w:pPr>
                            <w:r w:rsidRPr="00A86FE4">
                              <w:rPr>
                                <w:rFonts w:ascii="Century Gothic" w:hAnsi="Century Gothic"/>
                                <w:b/>
                                <w:sz w:val="20"/>
                                <w:u w:val="single"/>
                              </w:rPr>
                              <w:t>Some of the quality books we will use to help us learn are:</w:t>
                            </w:r>
                          </w:p>
                          <w:p w:rsidR="00A86FE4" w:rsidRPr="00017EE4" w:rsidRDefault="00A86FE4" w:rsidP="00A86FE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475987" cy="2287059"/>
                                  <wp:effectExtent l="0" t="0" r="0" b="0"/>
                                  <wp:docPr id="15" name="Picture 15" descr="Image result for poems to perfor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poems to perfor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8879" cy="2291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53334" w:rsidRPr="00053334">
                              <w:t xml:space="preserve"> </w:t>
                            </w:r>
                            <w:r w:rsidR="00053334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08587" cy="1966566"/>
                                  <wp:effectExtent l="0" t="0" r="0" b="0"/>
                                  <wp:docPr id="18" name="Picture 18" descr="Image result for lila and the secret of rai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lila and the secret of rai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6857" cy="19736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5F00" w:rsidRPr="00925F00">
                              <w:t xml:space="preserve"> </w:t>
                            </w:r>
                            <w:r w:rsidR="00925F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472055" cy="2201545"/>
                                  <wp:effectExtent l="0" t="0" r="4445" b="8255"/>
                                  <wp:docPr id="19" name="Picture 19" descr="Image result for the snail and the wha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the snail and the wha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055" cy="2201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4D985" id="_x0000_s1039" type="#_x0000_t202" style="position:absolute;margin-left:0;margin-top:230.8pt;width:516.4pt;height:3in;z-index:2516930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" strokecolor="#538135 [2409]" strokeweight="3pt">
                <v:textbox>
                  <w:txbxContent>
                    <w:p w:rsidR="00A86FE4" w:rsidRPr="00A86FE4" w:rsidRDefault="00A86FE4" w:rsidP="00A86FE4">
                      <w:pPr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</w:pPr>
                      <w:r w:rsidRPr="00A86FE4">
                        <w:rPr>
                          <w:rFonts w:ascii="Century Gothic" w:hAnsi="Century Gothic"/>
                          <w:b/>
                          <w:sz w:val="20"/>
                          <w:u w:val="single"/>
                        </w:rPr>
                        <w:t>Some of the quality books we will use to help us learn are:</w:t>
                      </w:r>
                    </w:p>
                    <w:p w:rsidR="00A86FE4" w:rsidRPr="00017EE4" w:rsidRDefault="00A86FE4" w:rsidP="00A86FE4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475987" cy="2287059"/>
                            <wp:effectExtent l="0" t="0" r="0" b="0"/>
                            <wp:docPr id="15" name="Picture 15" descr="Image result for poems to perfor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poems to perfor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78879" cy="22915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53334" w:rsidRPr="00053334">
                        <w:t xml:space="preserve"> </w:t>
                      </w:r>
                      <w:r w:rsidR="00053334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308587" cy="1966566"/>
                            <wp:effectExtent l="0" t="0" r="0" b="0"/>
                            <wp:docPr id="18" name="Picture 18" descr="Image result for lila and the secret of rai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lila and the secret of rai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6857" cy="19736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5F00" w:rsidRPr="00925F00">
                        <w:t xml:space="preserve"> </w:t>
                      </w:r>
                      <w:r w:rsidR="00925F00"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472055" cy="2201545"/>
                            <wp:effectExtent l="0" t="0" r="4445" b="8255"/>
                            <wp:docPr id="19" name="Picture 19" descr="Image result for the snail and the wha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the snail and the wha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055" cy="2201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F282ACA" wp14:editId="32FE46B3">
                <wp:simplePos x="0" y="0"/>
                <wp:positionH relativeFrom="margin">
                  <wp:posOffset>5079577</wp:posOffset>
                </wp:positionH>
                <wp:positionV relativeFrom="paragraph">
                  <wp:posOffset>255764</wp:posOffset>
                </wp:positionV>
                <wp:extent cx="4445635" cy="1812925"/>
                <wp:effectExtent l="19050" t="19050" r="12065" b="158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181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E4" w:rsidRDefault="00A86FE4" w:rsidP="00A86FE4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To promote SMSC we will:</w:t>
                            </w:r>
                          </w:p>
                          <w:p w:rsidR="00A86FE4" w:rsidRPr="002D5FB3" w:rsidRDefault="00A86FE4" w:rsidP="00A86FE4">
                            <w:p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bookmarkStart w:id="0" w:name="_GoBack"/>
                            <w:bookmarkEnd w:id="0"/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We will reflect and learn from our thoughts.</w:t>
                            </w:r>
                          </w:p>
                          <w:p w:rsidR="00A86FE4" w:rsidRPr="002D5FB3" w:rsidRDefault="00A86FE4" w:rsidP="00A86FE4">
                            <w:pPr>
                              <w:rPr>
                                <w:rFonts w:ascii="Century Gothic" w:hAnsi="Century Gothic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We will respect ourselves and others.</w:t>
                            </w:r>
                          </w:p>
                          <w:p w:rsidR="00A86FE4" w:rsidRPr="00017EE4" w:rsidRDefault="00A86FE4" w:rsidP="00A86FE4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D5FB3">
                              <w:rPr>
                                <w:rFonts w:ascii="Century Gothic" w:hAnsi="Century Gothic"/>
                                <w:highlight w:val="yellow"/>
                              </w:rPr>
                              <w:t>We will cooperate and work well as a team.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82ACA" id="_x0000_s1040" type="#_x0000_t202" style="position:absolute;margin-left:399.95pt;margin-top:20.15pt;width:350.05pt;height:142.7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" strokecolor="#538135 [2409]" strokeweight="3pt">
                <v:textbox>
                  <w:txbxContent>
                    <w:p w:rsidR="00A86FE4" w:rsidRDefault="00A86FE4" w:rsidP="00A86FE4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>To promote SMSC we will:</w:t>
                      </w:r>
                    </w:p>
                    <w:p w:rsidR="00A86FE4" w:rsidRPr="002D5FB3" w:rsidRDefault="00A86FE4" w:rsidP="00A86FE4">
                      <w:pPr>
                        <w:rPr>
                          <w:rFonts w:ascii="Century Gothic" w:hAnsi="Century Gothic"/>
                          <w:highlight w:val="yellow"/>
                        </w:rPr>
                      </w:pPr>
                      <w:bookmarkStart w:id="1" w:name="_GoBack"/>
                      <w:bookmarkEnd w:id="1"/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We will reflect and learn from our thoughts.</w:t>
                      </w:r>
                    </w:p>
                    <w:p w:rsidR="00A86FE4" w:rsidRPr="002D5FB3" w:rsidRDefault="00A86FE4" w:rsidP="00A86FE4">
                      <w:pPr>
                        <w:rPr>
                          <w:rFonts w:ascii="Century Gothic" w:hAnsi="Century Gothic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We will respect ourselves and others.</w:t>
                      </w:r>
                    </w:p>
                    <w:p w:rsidR="00A86FE4" w:rsidRPr="00017EE4" w:rsidRDefault="00A86FE4" w:rsidP="00A86FE4">
                      <w:pPr>
                        <w:rPr>
                          <w:rFonts w:ascii="Century Gothic" w:hAnsi="Century Gothic"/>
                        </w:rPr>
                      </w:pPr>
                      <w:r w:rsidRPr="002D5FB3">
                        <w:rPr>
                          <w:rFonts w:ascii="Century Gothic" w:hAnsi="Century Gothic"/>
                          <w:highlight w:val="yellow"/>
                        </w:rPr>
                        <w:t>We will cooperate and work well as a team.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A52CD0C" wp14:editId="55913441">
                <wp:simplePos x="0" y="0"/>
                <wp:positionH relativeFrom="margin">
                  <wp:posOffset>413808</wp:posOffset>
                </wp:positionH>
                <wp:positionV relativeFrom="paragraph">
                  <wp:posOffset>250825</wp:posOffset>
                </wp:positionV>
                <wp:extent cx="4445635" cy="2136140"/>
                <wp:effectExtent l="19050" t="19050" r="12065" b="1651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5635" cy="213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980" w:rsidRDefault="00977980" w:rsidP="00130E5F">
                            <w:p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In RE we will learn: </w:t>
                            </w:r>
                          </w:p>
                          <w:p w:rsidR="00BA6E72" w:rsidRPr="002D5FB3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>Show respect for other religions and the artefacts/belief associated with them.</w:t>
                            </w:r>
                          </w:p>
                          <w:p w:rsidR="00BA6E72" w:rsidRPr="002D5FB3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 xml:space="preserve">Retell stories from Hinduism showing understanding of beliefs. </w:t>
                            </w:r>
                          </w:p>
                          <w:p w:rsidR="00BA6E72" w:rsidRPr="002D5FB3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>Show an awareness of where Hinduism began.</w:t>
                            </w:r>
                          </w:p>
                          <w:p w:rsidR="00BA6E72" w:rsidRPr="00BA6E72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  <w:r w:rsidRPr="001B3478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 xml:space="preserve">Recall and tell story of Rama and </w:t>
                            </w:r>
                            <w:proofErr w:type="spellStart"/>
                            <w:r w:rsidRPr="001B3478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>Sita</w:t>
                            </w:r>
                            <w:proofErr w:type="spellEnd"/>
                            <w:r w:rsidRPr="001B3478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A6E72" w:rsidRPr="00BA6E72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  <w:r w:rsidRPr="001B3478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>Understand what Diva means e.g. light.</w:t>
                            </w:r>
                          </w:p>
                          <w:p w:rsidR="00BA6E72" w:rsidRPr="002D5FB3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</w:pPr>
                            <w:proofErr w:type="spellStart"/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>Recognise</w:t>
                            </w:r>
                            <w:proofErr w:type="spellEnd"/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 xml:space="preserve"> Diwali as a Hindu festival which is celebrated like Easter.</w:t>
                            </w:r>
                          </w:p>
                          <w:p w:rsidR="00BA6E72" w:rsidRPr="00BA6E72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  <w:r w:rsidRPr="001B3478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  <w:t>Make links to lights used in Christmas celebrations.</w:t>
                            </w:r>
                          </w:p>
                          <w:p w:rsidR="00BA6E72" w:rsidRPr="002D5FB3" w:rsidRDefault="00BA6E72" w:rsidP="00BA6E72">
                            <w:pPr>
                              <w:pStyle w:val="NoSpacing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2D5FB3"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  <w:highlight w:val="yellow"/>
                              </w:rPr>
                              <w:t>Show some understanding that Christians believe Jesus is the light of the world.</w:t>
                            </w:r>
                          </w:p>
                          <w:p w:rsidR="00BA6E72" w:rsidRPr="001B3478" w:rsidRDefault="00BA6E72" w:rsidP="00BA6E72">
                            <w:pPr>
                              <w:pStyle w:val="NoSpacing"/>
                              <w:ind w:left="360"/>
                              <w:rPr>
                                <w:rFonts w:ascii="Century Gothic" w:hAnsi="Century Gothic" w:cs="Calibri"/>
                                <w:sz w:val="20"/>
                                <w:szCs w:val="20"/>
                              </w:rPr>
                            </w:pPr>
                          </w:p>
                          <w:p w:rsidR="00977980" w:rsidRPr="00977980" w:rsidRDefault="00977980" w:rsidP="00977980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2CD0C" id="_x0000_s1041" type="#_x0000_t202" style="position:absolute;margin-left:32.6pt;margin-top:19.75pt;width:350.05pt;height:168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" strokecolor="#538135 [2409]" strokeweight="3pt">
                <v:textbox>
                  <w:txbxContent>
                    <w:p w:rsidR="00977980" w:rsidRDefault="00977980" w:rsidP="00130E5F">
                      <w:p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In RE we will learn: </w:t>
                      </w:r>
                    </w:p>
                    <w:p w:rsidR="00BA6E72" w:rsidRPr="002D5FB3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>Show respect for other religions and the artefacts/belief associated with them.</w:t>
                      </w:r>
                    </w:p>
                    <w:p w:rsidR="00BA6E72" w:rsidRPr="002D5FB3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 xml:space="preserve">Retell stories from Hinduism showing understanding of beliefs. </w:t>
                      </w:r>
                    </w:p>
                    <w:p w:rsidR="00BA6E72" w:rsidRPr="002D5FB3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>Show an awareness of where Hinduism began.</w:t>
                      </w:r>
                    </w:p>
                    <w:p w:rsidR="00BA6E72" w:rsidRPr="00BA6E72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  <w:r w:rsidRPr="001B3478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 xml:space="preserve">Recall and tell story of Rama and </w:t>
                      </w:r>
                      <w:proofErr w:type="spellStart"/>
                      <w:r w:rsidRPr="001B3478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>Sita</w:t>
                      </w:r>
                      <w:proofErr w:type="spellEnd"/>
                      <w:r w:rsidRPr="001B3478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>.</w:t>
                      </w:r>
                    </w:p>
                    <w:p w:rsidR="00BA6E72" w:rsidRPr="00BA6E72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  <w:r w:rsidRPr="001B3478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>Understand what Diva means e.g. light.</w:t>
                      </w:r>
                    </w:p>
                    <w:p w:rsidR="00BA6E72" w:rsidRPr="002D5FB3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</w:pPr>
                      <w:proofErr w:type="spellStart"/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>Recognise</w:t>
                      </w:r>
                      <w:proofErr w:type="spellEnd"/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 xml:space="preserve"> Diwali as a Hindu festival which is celebrated like Easter.</w:t>
                      </w:r>
                    </w:p>
                    <w:p w:rsidR="00BA6E72" w:rsidRPr="00BA6E72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  <w:r w:rsidRPr="001B3478"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  <w:t>Make links to lights used in Christmas celebrations.</w:t>
                      </w:r>
                    </w:p>
                    <w:p w:rsidR="00BA6E72" w:rsidRPr="002D5FB3" w:rsidRDefault="00BA6E72" w:rsidP="00BA6E72">
                      <w:pPr>
                        <w:pStyle w:val="NoSpacing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</w:pPr>
                      <w:r w:rsidRPr="002D5FB3">
                        <w:rPr>
                          <w:rFonts w:ascii="Century Gothic" w:hAnsi="Century Gothic" w:cs="Calibri"/>
                          <w:sz w:val="20"/>
                          <w:szCs w:val="20"/>
                          <w:highlight w:val="yellow"/>
                        </w:rPr>
                        <w:t>Show some understanding that Christians believe Jesus is the light of the world.</w:t>
                      </w:r>
                    </w:p>
                    <w:p w:rsidR="00BA6E72" w:rsidRPr="001B3478" w:rsidRDefault="00BA6E72" w:rsidP="00BA6E72">
                      <w:pPr>
                        <w:pStyle w:val="NoSpacing"/>
                        <w:ind w:left="360"/>
                        <w:rPr>
                          <w:rFonts w:ascii="Century Gothic" w:hAnsi="Century Gothic" w:cs="Calibri"/>
                          <w:sz w:val="20"/>
                          <w:szCs w:val="20"/>
                        </w:rPr>
                      </w:pPr>
                    </w:p>
                    <w:p w:rsidR="00977980" w:rsidRPr="00977980" w:rsidRDefault="00977980" w:rsidP="00977980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entury Gothic" w:hAnsi="Century Gothic"/>
                          <w:b/>
                          <w:u w:val="sing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45C63" w:rsidSect="009E6275">
      <w:pgSz w:w="16838" w:h="11906" w:orient="landscape"/>
      <w:pgMar w:top="567" w:right="567" w:bottom="567" w:left="567" w:header="709" w:footer="709" w:gutter="0"/>
      <w:pgBorders w:offsetFrom="page">
        <w:top w:val="weavingBraid" w:sz="24" w:space="24" w:color="00B050"/>
        <w:left w:val="weavingBraid" w:sz="24" w:space="24" w:color="00B050"/>
        <w:bottom w:val="weavingBraid" w:sz="24" w:space="24" w:color="00B050"/>
        <w:right w:val="weavingBraid" w:sz="2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728F3"/>
    <w:multiLevelType w:val="hybridMultilevel"/>
    <w:tmpl w:val="47DC3D3E"/>
    <w:lvl w:ilvl="0" w:tplc="9C0C19B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E5B71"/>
    <w:multiLevelType w:val="hybridMultilevel"/>
    <w:tmpl w:val="7EF4E216"/>
    <w:lvl w:ilvl="0" w:tplc="9C0C19B2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224B6"/>
    <w:multiLevelType w:val="hybridMultilevel"/>
    <w:tmpl w:val="1FEABB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20220B"/>
    <w:multiLevelType w:val="hybridMultilevel"/>
    <w:tmpl w:val="7E96B1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701689"/>
    <w:multiLevelType w:val="hybridMultilevel"/>
    <w:tmpl w:val="676E8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886BDB"/>
    <w:multiLevelType w:val="hybridMultilevel"/>
    <w:tmpl w:val="ED8EF9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6E0892"/>
    <w:multiLevelType w:val="hybridMultilevel"/>
    <w:tmpl w:val="100860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EE2FFA"/>
    <w:multiLevelType w:val="hybridMultilevel"/>
    <w:tmpl w:val="6DFE45E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A775ED"/>
    <w:multiLevelType w:val="hybridMultilevel"/>
    <w:tmpl w:val="C2245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F1892"/>
    <w:multiLevelType w:val="hybridMultilevel"/>
    <w:tmpl w:val="A92A3C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523218D"/>
    <w:multiLevelType w:val="hybridMultilevel"/>
    <w:tmpl w:val="C5ACC9B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C73B95"/>
    <w:multiLevelType w:val="hybridMultilevel"/>
    <w:tmpl w:val="28965A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234C2E"/>
    <w:multiLevelType w:val="hybridMultilevel"/>
    <w:tmpl w:val="ABE61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3F2798"/>
    <w:multiLevelType w:val="hybridMultilevel"/>
    <w:tmpl w:val="5E0EC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467CD8"/>
    <w:multiLevelType w:val="hybridMultilevel"/>
    <w:tmpl w:val="698C9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9E55133"/>
    <w:multiLevelType w:val="hybridMultilevel"/>
    <w:tmpl w:val="902690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EA5C3A"/>
    <w:multiLevelType w:val="hybridMultilevel"/>
    <w:tmpl w:val="D8DC2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5A3E83"/>
    <w:multiLevelType w:val="hybridMultilevel"/>
    <w:tmpl w:val="D1C2A5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17"/>
  </w:num>
  <w:num w:numId="4">
    <w:abstractNumId w:val="1"/>
  </w:num>
  <w:num w:numId="5">
    <w:abstractNumId w:val="11"/>
  </w:num>
  <w:num w:numId="6">
    <w:abstractNumId w:val="9"/>
  </w:num>
  <w:num w:numId="7">
    <w:abstractNumId w:val="12"/>
  </w:num>
  <w:num w:numId="8">
    <w:abstractNumId w:val="13"/>
  </w:num>
  <w:num w:numId="9">
    <w:abstractNumId w:val="15"/>
  </w:num>
  <w:num w:numId="10">
    <w:abstractNumId w:val="4"/>
  </w:num>
  <w:num w:numId="11">
    <w:abstractNumId w:val="5"/>
  </w:num>
  <w:num w:numId="12">
    <w:abstractNumId w:val="3"/>
  </w:num>
  <w:num w:numId="13">
    <w:abstractNumId w:val="16"/>
  </w:num>
  <w:num w:numId="14">
    <w:abstractNumId w:val="2"/>
  </w:num>
  <w:num w:numId="15">
    <w:abstractNumId w:val="7"/>
  </w:num>
  <w:num w:numId="16">
    <w:abstractNumId w:val="6"/>
  </w:num>
  <w:num w:numId="17">
    <w:abstractNumId w:val="0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75"/>
    <w:rsid w:val="00010F2C"/>
    <w:rsid w:val="00017EE4"/>
    <w:rsid w:val="00053334"/>
    <w:rsid w:val="00095E84"/>
    <w:rsid w:val="000D03A0"/>
    <w:rsid w:val="000F6152"/>
    <w:rsid w:val="00130E5F"/>
    <w:rsid w:val="00131927"/>
    <w:rsid w:val="00145C63"/>
    <w:rsid w:val="0015498B"/>
    <w:rsid w:val="00155320"/>
    <w:rsid w:val="00165317"/>
    <w:rsid w:val="001E6327"/>
    <w:rsid w:val="00241862"/>
    <w:rsid w:val="00244343"/>
    <w:rsid w:val="002D5FB3"/>
    <w:rsid w:val="00342CC8"/>
    <w:rsid w:val="00344F22"/>
    <w:rsid w:val="00377E7F"/>
    <w:rsid w:val="003B0AD9"/>
    <w:rsid w:val="003D35A8"/>
    <w:rsid w:val="003F4C88"/>
    <w:rsid w:val="00413729"/>
    <w:rsid w:val="00414372"/>
    <w:rsid w:val="00457B18"/>
    <w:rsid w:val="004F57E9"/>
    <w:rsid w:val="0051551D"/>
    <w:rsid w:val="0061612C"/>
    <w:rsid w:val="006B79E0"/>
    <w:rsid w:val="006D5701"/>
    <w:rsid w:val="006E43E3"/>
    <w:rsid w:val="007457BE"/>
    <w:rsid w:val="00793B3C"/>
    <w:rsid w:val="0085490A"/>
    <w:rsid w:val="00925F00"/>
    <w:rsid w:val="00977980"/>
    <w:rsid w:val="009B1D51"/>
    <w:rsid w:val="009E6275"/>
    <w:rsid w:val="00A86FE4"/>
    <w:rsid w:val="00AA3C71"/>
    <w:rsid w:val="00AF58F9"/>
    <w:rsid w:val="00B216D3"/>
    <w:rsid w:val="00BA6E72"/>
    <w:rsid w:val="00C7149E"/>
    <w:rsid w:val="00C84CA4"/>
    <w:rsid w:val="00CE146B"/>
    <w:rsid w:val="00CE5BEA"/>
    <w:rsid w:val="00CF4F49"/>
    <w:rsid w:val="00DB69BC"/>
    <w:rsid w:val="00DE3708"/>
    <w:rsid w:val="00DF46DD"/>
    <w:rsid w:val="00E40B56"/>
    <w:rsid w:val="00E70E6E"/>
    <w:rsid w:val="00F26F1B"/>
    <w:rsid w:val="00F95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E9BBA-1559-40B5-AC5D-275E2A0B6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62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1D51"/>
    <w:pPr>
      <w:ind w:left="720"/>
      <w:contextualSpacing/>
    </w:pPr>
  </w:style>
  <w:style w:type="table" w:styleId="TableGrid">
    <w:name w:val="Table Grid"/>
    <w:basedOn w:val="TableNormal"/>
    <w:uiPriority w:val="39"/>
    <w:rsid w:val="00CE5B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D35A8"/>
    <w:pPr>
      <w:autoSpaceDE w:val="0"/>
      <w:autoSpaceDN w:val="0"/>
      <w:adjustRightInd w:val="0"/>
      <w:spacing w:after="0" w:line="240" w:lineRule="auto"/>
    </w:pPr>
    <w:rPr>
      <w:rFonts w:ascii="Calibri Light" w:hAnsi="Calibri Light" w:cs="Calibri Light"/>
      <w:color w:val="000000"/>
      <w:sz w:val="24"/>
      <w:szCs w:val="24"/>
    </w:rPr>
  </w:style>
  <w:style w:type="paragraph" w:styleId="NoSpacing">
    <w:name w:val="No Spacing"/>
    <w:uiPriority w:val="1"/>
    <w:qFormat/>
    <w:rsid w:val="00BA6E72"/>
    <w:pPr>
      <w:spacing w:after="0" w:line="240" w:lineRule="auto"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.png"/><Relationship Id="rId10" Type="http://schemas.openxmlformats.org/officeDocument/2006/relationships/image" Target="media/image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FA87B23E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Quinlan</dc:creator>
  <cp:keywords/>
  <dc:description/>
  <cp:lastModifiedBy>A Pridgeon</cp:lastModifiedBy>
  <cp:revision>2</cp:revision>
  <dcterms:created xsi:type="dcterms:W3CDTF">2018-12-12T16:47:00Z</dcterms:created>
  <dcterms:modified xsi:type="dcterms:W3CDTF">2018-12-12T16:47:00Z</dcterms:modified>
</cp:coreProperties>
</file>